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D19" w:rsidP="00CB0174" w:rsidRDefault="005F6D19">
      <w:pPr>
        <w:ind w:left="3600"/>
        <w:rPr>
          <w:rFonts w:cs="Arial"/>
          <w:bCs/>
          <w:sz w:val="20"/>
          <w:szCs w:val="24"/>
          <w:lang w:val="en-US"/>
        </w:rPr>
      </w:pPr>
    </w:p>
    <w:p w:rsidR="006D5789" w:rsidP="006D5789" w:rsidRDefault="006D5789">
      <w:pPr>
        <w:ind w:left="482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>Exmº. Sr.</w:t>
      </w:r>
    </w:p>
    <w:p>
      <w:pPr>
        <w:ind w:left="4820"/>
        <w:rPr>
          <w:rFonts w:cs="Arial"/>
          <w:bCs/>
          <w:sz w:val="20"/>
          <w:szCs w:val="24"/>
          <w:lang w:val="en-US"/>
        </w:rPr>
      </w:pPr>
      <w:r>
        <w:rPr>
          <w:rFonts w:cs="Arial" w:eastAsiaTheme="minorHAnsi"/>
          <w:sz w:val="20"/>
          <w:szCs w:val="20"/>
          <w:lang w:val="en-US" w:eastAsia="en-US"/>
        </w:rPr>
        <w:t>[#CustomerName#]</w:t>
      </w:r>
    </w:p>
    <w:p>
      <w:pPr>
        <w:ind w:left="482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[#CustomerAddress#], [#CustomerDoor#], [#CustomerFloor#]            </w:t>
      </w:r>
    </w:p>
    <w:p>
      <w:pPr>
        <w:ind w:left="482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>[#CustomerCodPostal#] -[#CustomerLocal#]</w:t>
      </w:r>
    </w:p>
    <w:p w:rsidRPr="00E53C89" w:rsidR="00CB0174" w:rsidP="006D5789" w:rsidRDefault="00CB0174">
      <w:pPr>
        <w:ind w:left="4678"/>
        <w:rPr>
          <w:rFonts w:cs="Arial"/>
          <w:bCs/>
          <w:sz w:val="20"/>
          <w:szCs w:val="24"/>
          <w:lang w:val="en-US"/>
        </w:rPr>
      </w:pPr>
    </w:p>
    <w:p w:rsidR="00CE09B5" w:rsidP="00CB0174" w:rsidRDefault="00CE09B5">
      <w:pPr>
        <w:ind w:left="3600"/>
        <w:rPr>
          <w:rFonts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cs="Arial"/>
          <w:bCs/>
          <w:sz w:val="20"/>
          <w:szCs w:val="24"/>
        </w:rPr>
      </w:pPr>
    </w:p>
    <w:p w:rsidRPr="008372F1" w:rsidR="00CE09B5" w:rsidP="00CE09B5" w:rsidRDefault="00CE09B5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851E70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851E70">
        <w:rPr>
          <w:rFonts w:cs="Arial"/>
          <w:bCs/>
          <w:sz w:val="20"/>
        </w:rPr>
        <w:fldChar w:fldCharType="separate"/>
      </w:r>
      <w:r w:rsidR="00C275B8">
        <w:rPr>
          <w:rFonts w:cs="Arial"/>
          <w:bCs/>
          <w:noProof/>
          <w:sz w:val="20"/>
        </w:rPr>
        <w:t>16 de outubro de 2017</w:t>
      </w:r>
      <w:r w:rsidRPr="00B02587" w:rsidR="00851E70">
        <w:rPr>
          <w:rFonts w:cs="Arial"/>
          <w:bCs/>
          <w:sz w:val="20"/>
        </w:rPr>
        <w:fldChar w:fldCharType="end"/>
      </w:r>
    </w:p>
    <w:p w:rsidRPr="003F1D8D" w:rsidR="00CE09B5" w:rsidP="00CE09B5" w:rsidRDefault="00CE09B5">
      <w:pPr>
        <w:rPr>
          <w:rFonts w:cs="Arial"/>
          <w:bCs/>
          <w:sz w:val="20"/>
          <w:szCs w:val="24"/>
        </w:rPr>
      </w:pPr>
    </w:p>
    <w:p w:rsidR="001F1A50" w:rsidP="001F1A50" w:rsidRDefault="001F1A50">
      <w:pPr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>Assunto: Envio de Relatório de Inspeção.</w:t>
      </w:r>
    </w:p>
    <w:p w:rsidR="00CE09B5" w:rsidP="00CE09B5" w:rsidRDefault="00CE09B5">
      <w:pPr>
        <w:rPr>
          <w:rFonts w:cs="Arial"/>
          <w:b/>
          <w:sz w:val="20"/>
        </w:rPr>
      </w:pPr>
    </w:p>
    <w:p w:rsidR="00CE09B5" w:rsidP="00CE09B5" w:rsidRDefault="001F1A50">
      <w:pPr>
        <w:rPr>
          <w:rFonts w:cs="Arial"/>
          <w:sz w:val="20"/>
          <w:szCs w:val="24"/>
        </w:rPr>
      </w:pPr>
      <w:r w:rsidRPr="005F1018">
        <w:rPr>
          <w:rFonts w:cs="Arial"/>
          <w:sz w:val="20"/>
          <w:szCs w:val="24"/>
        </w:rPr>
        <w:t xml:space="preserve">Na sequência da inspeção realizada </w:t>
      </w:r>
      <w:r>
        <w:rPr>
          <w:rFonts w:cs="Arial"/>
          <w:sz w:val="20"/>
          <w:szCs w:val="24"/>
        </w:rPr>
        <w:t xml:space="preserve">vimos por este meio enviar a V. Exa o </w:t>
      </w:r>
      <w:r w:rsidRPr="005F1018">
        <w:rPr>
          <w:rFonts w:cs="Arial"/>
          <w:sz w:val="20"/>
          <w:szCs w:val="24"/>
        </w:rPr>
        <w:t>R</w:t>
      </w:r>
      <w:r>
        <w:rPr>
          <w:rFonts w:cs="Arial"/>
          <w:sz w:val="20"/>
          <w:szCs w:val="24"/>
        </w:rPr>
        <w:t xml:space="preserve">elatório </w:t>
      </w:r>
      <w:r w:rsidRPr="005F1018">
        <w:rPr>
          <w:rFonts w:cs="Arial"/>
          <w:sz w:val="20"/>
          <w:szCs w:val="24"/>
        </w:rPr>
        <w:t>respeitante ao</w:t>
      </w:r>
      <w:r>
        <w:rPr>
          <w:rFonts w:cs="Arial"/>
          <w:sz w:val="20"/>
          <w:szCs w:val="24"/>
        </w:rPr>
        <w:t>(s)</w:t>
      </w:r>
      <w:r w:rsidRPr="005F1018">
        <w:rPr>
          <w:rFonts w:cs="Arial"/>
          <w:sz w:val="20"/>
          <w:szCs w:val="24"/>
        </w:rPr>
        <w:t xml:space="preserve"> processo</w:t>
      </w:r>
      <w:r>
        <w:rPr>
          <w:rFonts w:cs="Arial"/>
          <w:sz w:val="20"/>
          <w:szCs w:val="24"/>
        </w:rPr>
        <w:t>(s) que indicamos:</w:t>
      </w:r>
    </w:p>
    <w:p w:rsidR="00B4220C" w:rsidP="00CE09B5" w:rsidRDefault="00B4220C">
      <w:pPr>
        <w:rPr>
          <w:rFonts w:cs="Arial"/>
          <w:sz w:val="20"/>
          <w:szCs w:val="24"/>
        </w:rPr>
      </w:pPr>
    </w:p>
    <w:p>
      <w:pPr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[#SBL_InspectionWithDate#]</w:t>
      </w:r>
    </w:p>
    <w:p w:rsidRPr="005741CB" w:rsidR="00FC35A3" w:rsidRDefault="00FC35A3">
      <w:pPr>
        <w:rPr>
          <w:rFonts w:cs="Arial"/>
          <w:sz w:val="20"/>
          <w:szCs w:val="24"/>
        </w:rPr>
      </w:pPr>
    </w:p>
    <w:p w:rsidR="001F1A50" w:rsidP="001F1A50" w:rsidRDefault="001F1A50">
      <w:pPr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Apresentamos os melhores cumprimentos,</w:t>
      </w:r>
    </w:p>
    <w:p w:rsidR="001F1A50" w:rsidP="001F1A50" w:rsidRDefault="001F1A50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1F1A50" w:rsidP="001F1A50" w:rsidRDefault="001F1A50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1F1A50" w:rsidP="001F1A50" w:rsidRDefault="001F1A50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1F1A50" w:rsidP="001F1A50" w:rsidRDefault="001F1A50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1F1A50" w:rsidP="001F1A50" w:rsidRDefault="001F1A50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1F1A50" w:rsidP="001F1A50" w:rsidRDefault="001F1A50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p w:rsidR="003D7119" w:rsidRDefault="003D7119"/>
    <w:sectPr w:rsidR="003D7119" w:rsidSect="00102D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0E64" w:rsidRDefault="00130E64" w:rsidP="00CE09B5">
      <w:r>
        <w:separator/>
      </w:r>
    </w:p>
  </w:endnote>
  <w:endnote w:type="continuationSeparator" w:id="1">
    <w:p w:rsidR="00130E64" w:rsidRDefault="00130E64" w:rsidP="00CE0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D19" w:rsidRDefault="005F6D1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D19" w:rsidRDefault="005F6D1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D19" w:rsidRDefault="005F6D1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0E64" w:rsidRDefault="00130E64" w:rsidP="00CE09B5">
      <w:r>
        <w:separator/>
      </w:r>
    </w:p>
  </w:footnote>
  <w:footnote w:type="continuationSeparator" w:id="1">
    <w:p w:rsidR="00130E64" w:rsidRDefault="00130E64" w:rsidP="00CE0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D19" w:rsidRDefault="005F6D1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9B5" w:rsidRDefault="005F6D19" w:rsidP="005F6D19">
    <w:pPr>
      <w:pStyle w:val="Header"/>
      <w:jc w:val="right"/>
    </w:pPr>
    <w:r w:rsidRPr="005F6D19">
      <w:rPr>
        <w:noProof/>
        <w:lang w:val="en-IN" w:eastAsia="en-IN"/>
      </w:rPr>
      <w:drawing>
        <wp:inline distT="0" distB="0" distL="0" distR="0">
          <wp:extent cx="828675" cy="828675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E09B5" w:rsidRDefault="00CE09B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D19" w:rsidRDefault="005F6D1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/>
  <w:rsids>
    <w:rsidRoot w:val="00E86FFA"/>
    <w:rsid w:val="00004337"/>
    <w:rsid w:val="00037DF3"/>
    <w:rsid w:val="00085BF2"/>
    <w:rsid w:val="000F544C"/>
    <w:rsid w:val="00102D12"/>
    <w:rsid w:val="001157E6"/>
    <w:rsid w:val="0013053D"/>
    <w:rsid w:val="00130E64"/>
    <w:rsid w:val="0018719F"/>
    <w:rsid w:val="001919E4"/>
    <w:rsid w:val="001C02A2"/>
    <w:rsid w:val="001C439A"/>
    <w:rsid w:val="001C570E"/>
    <w:rsid w:val="001E0915"/>
    <w:rsid w:val="001E4E34"/>
    <w:rsid w:val="001F1A50"/>
    <w:rsid w:val="002213BD"/>
    <w:rsid w:val="002E2713"/>
    <w:rsid w:val="002F3C8B"/>
    <w:rsid w:val="003117AD"/>
    <w:rsid w:val="00332E59"/>
    <w:rsid w:val="00340376"/>
    <w:rsid w:val="003514CB"/>
    <w:rsid w:val="003739A3"/>
    <w:rsid w:val="00376BFB"/>
    <w:rsid w:val="003967CF"/>
    <w:rsid w:val="003A1778"/>
    <w:rsid w:val="003B19C5"/>
    <w:rsid w:val="003D7119"/>
    <w:rsid w:val="00425FF2"/>
    <w:rsid w:val="00454E66"/>
    <w:rsid w:val="004558C1"/>
    <w:rsid w:val="00473382"/>
    <w:rsid w:val="00486576"/>
    <w:rsid w:val="00545E5E"/>
    <w:rsid w:val="0056428B"/>
    <w:rsid w:val="005741CB"/>
    <w:rsid w:val="005F6D19"/>
    <w:rsid w:val="00641495"/>
    <w:rsid w:val="00674FC2"/>
    <w:rsid w:val="006D5789"/>
    <w:rsid w:val="006E74FF"/>
    <w:rsid w:val="007526B3"/>
    <w:rsid w:val="0075489F"/>
    <w:rsid w:val="00760E46"/>
    <w:rsid w:val="00763A83"/>
    <w:rsid w:val="00766787"/>
    <w:rsid w:val="0079025E"/>
    <w:rsid w:val="007A7E9D"/>
    <w:rsid w:val="00851E70"/>
    <w:rsid w:val="00895A06"/>
    <w:rsid w:val="008D0525"/>
    <w:rsid w:val="008F116E"/>
    <w:rsid w:val="00921846"/>
    <w:rsid w:val="009553E3"/>
    <w:rsid w:val="009B6E54"/>
    <w:rsid w:val="009C67B8"/>
    <w:rsid w:val="009E2687"/>
    <w:rsid w:val="00A15678"/>
    <w:rsid w:val="00A62745"/>
    <w:rsid w:val="00AA2CDD"/>
    <w:rsid w:val="00AB2C4C"/>
    <w:rsid w:val="00AB2D31"/>
    <w:rsid w:val="00B042CB"/>
    <w:rsid w:val="00B069C8"/>
    <w:rsid w:val="00B4220C"/>
    <w:rsid w:val="00BA1AD0"/>
    <w:rsid w:val="00BE2A8C"/>
    <w:rsid w:val="00C275B8"/>
    <w:rsid w:val="00C93746"/>
    <w:rsid w:val="00CA7B94"/>
    <w:rsid w:val="00CB0174"/>
    <w:rsid w:val="00CD7CB1"/>
    <w:rsid w:val="00CE09B5"/>
    <w:rsid w:val="00D51A6F"/>
    <w:rsid w:val="00D72FF6"/>
    <w:rsid w:val="00D83DE7"/>
    <w:rsid w:val="00DB59AD"/>
    <w:rsid w:val="00DC6B23"/>
    <w:rsid w:val="00DC6D7B"/>
    <w:rsid w:val="00E20D92"/>
    <w:rsid w:val="00E86FFA"/>
    <w:rsid w:val="00EA17D5"/>
    <w:rsid w:val="00F03D67"/>
    <w:rsid w:val="00F96D26"/>
    <w:rsid w:val="00FC35A3"/>
    <w:rsid w:val="00FE3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1CB"/>
    <w:pPr>
      <w:spacing w:after="0" w:line="240" w:lineRule="auto"/>
    </w:pPr>
    <w:rPr>
      <w:rFonts w:ascii="Arial" w:eastAsia="Times New Roman" w:hAnsi="Arial" w:cs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E09B5"/>
  </w:style>
  <w:style w:type="paragraph" w:styleId="Footer">
    <w:name w:val="footer"/>
    <w:basedOn w:val="Normal"/>
    <w:link w:val="FooterChar"/>
    <w:uiPriority w:val="99"/>
    <w:semiHidden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CE09B5"/>
  </w:style>
  <w:style w:type="paragraph" w:styleId="BalloonText">
    <w:name w:val="Balloon Text"/>
    <w:basedOn w:val="Normal"/>
    <w:link w:val="BalloonTextChar"/>
    <w:uiPriority w:val="99"/>
    <w:semiHidden/>
    <w:unhideWhenUsed/>
    <w:rsid w:val="00CE09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9B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CE09B5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CE09B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table" w:styleId="TableGrid">
    <w:name w:val="Table Grid"/>
    <w:basedOn w:val="TableNormal"/>
    <w:uiPriority w:val="59"/>
    <w:rsid w:val="00376B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C275B8"/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C06CartaEnvioRelatorioAprovadoAlmada</Template>
  <TotalTime>4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karthiyaini.m</dc:creator>
  <cp:lastModifiedBy>dhinesh.t</cp:lastModifiedBy>
  <cp:revision>13</cp:revision>
  <dcterms:created xsi:type="dcterms:W3CDTF">2017-06-14T11:00:00Z</dcterms:created>
  <dcterms:modified xsi:type="dcterms:W3CDTF">2017-10-16T13:29:00Z</dcterms:modified>
</cp:coreProperties>
</file>