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A211D0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11D0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FD666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FD6667">
        <w:rPr>
          <w:rFonts w:ascii="Arial" w:hAnsi="Arial" w:cs="Arial"/>
          <w:bCs/>
        </w:rPr>
        <w:fldChar w:fldCharType="separate"/>
      </w:r>
      <w:r w:rsidR="00373F99">
        <w:rPr>
          <w:rFonts w:ascii="Arial" w:hAnsi="Arial" w:cs="Arial"/>
          <w:bCs/>
          <w:noProof/>
        </w:rPr>
        <w:t>2 de junho de 2020</w:t>
      </w:r>
      <w:r w:rsidRPr="00B02587" w:rsidR="00FD666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A211D0" w:rsidR="00A211D0" w:rsidP="00A211D0" w:rsidRDefault="00A211D0">
      <w:pPr>
        <w:rPr>
          <w:rFonts w:ascii="Arial" w:hAnsi="Arial" w:cs="Arial"/>
          <w:b/>
          <w:szCs w:val="20"/>
        </w:rPr>
      </w:pPr>
      <w:r w:rsidRPr="00A211D0">
        <w:rPr>
          <w:rFonts w:ascii="Arial" w:hAnsi="Arial" w:cs="Arial"/>
          <w:b/>
          <w:szCs w:val="20"/>
        </w:rPr>
        <w:t>Assunto: Pedido de Inspeção Periódica ao(s) Elevador(es) – Certificado a caducar/caducado.</w:t>
      </w: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 xml:space="preserve">Vimos por este meio informar que </w:t>
      </w:r>
      <w:r w:rsidRPr="00A211D0">
        <w:rPr>
          <w:rFonts w:ascii="Arial" w:hAnsi="Arial" w:cs="Arial"/>
          <w:b/>
          <w:szCs w:val="20"/>
        </w:rPr>
        <w:t>TERMINA(OU)</w:t>
      </w:r>
      <w:r w:rsidRPr="00A211D0">
        <w:rPr>
          <w:rFonts w:ascii="Arial" w:hAnsi="Arial" w:cs="Arial"/>
          <w:szCs w:val="20"/>
        </w:rPr>
        <w:t xml:space="preserve"> o prazo de validade do(s) certificado(s) de inspeção periódica anteriormente emitido(s) das instalações que V.Exa é proprietário e que indicamos: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[#SBL_ObjectWithValidityData#]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Assim, e de forma a dar cumprimento ao estabelecido no Anexo V do Decreto-Lei n.º 320/2002, de 28 de Dezembro, deverá requerer a Inspeção Periódica à respetiva Câmara Municipal.</w:t>
      </w: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Aproveitamos para lembrar que a utilização da instalação de elevação sem o correspondente certificado de inspeção periódica viola o Art.º 8.º do diploma atrás referido, o que conduzirá a que a Entidade Fiscalizadora (Câmara Municipal) desencadeie os mecanismos necessários com vista à reposição da legalidade, correndo por conta de V.Exa, os custos a que houver lugar.</w:t>
      </w: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Apresentamos os melhores cumprimentos,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Serviços Administrativos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BUREAU VERITAS RINAVE</w:t>
      </w: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="00A211D0" w:rsidP="004D72FF" w:rsidRDefault="00A211D0">
      <w:bookmarkStart w:name="_GoBack" w:id="0"/>
      <w:r w:rsidRPr="00A211D0">
        <w:rPr>
          <w:rFonts w:ascii="Arial" w:hAnsi="Arial" w:cs="Arial"/>
          <w:b/>
          <w:szCs w:val="20"/>
          <w:u w:val="single"/>
        </w:rPr>
        <w:t>NOTA:</w:t>
      </w:r>
      <w:bookmarkEnd w:id="0"/>
      <w:r w:rsidRPr="00A211D0">
        <w:rPr>
          <w:rFonts w:ascii="Arial" w:hAnsi="Arial" w:cs="Arial"/>
          <w:szCs w:val="20"/>
        </w:rPr>
        <w:t xml:space="preserve"> Caso já tenha sido efetuado o pagamento da respetiva inspeção periódica, agradecemos que considere sem efeito a presente carta.</w:t>
      </w:r>
    </w:p>
    <w:sectPr w:rsidR="00A211D0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EBE" w:rsidRDefault="00DF0EBE" w:rsidP="00EF14FE">
      <w:pPr>
        <w:pStyle w:val="Footer"/>
      </w:pPr>
      <w:r>
        <w:separator/>
      </w:r>
    </w:p>
  </w:endnote>
  <w:endnote w:type="continuationSeparator" w:id="1">
    <w:p w:rsidR="00DF0EBE" w:rsidRDefault="00DF0EBE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F99" w:rsidRDefault="00373F9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F99" w:rsidRDefault="00373F9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FD6667">
    <w:r w:rsidRPr="00FD6667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373F99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373F99" w:rsidRPr="00316E79" w:rsidRDefault="00373F99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373F99" w:rsidRPr="00316E79" w:rsidRDefault="00373F99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373F99" w:rsidRPr="00316E79" w:rsidRDefault="00373F99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373F99" w:rsidRPr="00316E79" w:rsidRDefault="00373F99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373F99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373F99" w:rsidRPr="00316E79" w:rsidRDefault="00373F99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373F99" w:rsidRPr="00316E79" w:rsidRDefault="00373F99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373F99" w:rsidRPr="00316E79" w:rsidRDefault="00373F99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373F99" w:rsidRPr="00316E79" w:rsidRDefault="00373F99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373F99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373F99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373F99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EBE" w:rsidRDefault="00DF0EBE" w:rsidP="00EF14FE">
      <w:pPr>
        <w:pStyle w:val="Footer"/>
      </w:pPr>
      <w:r>
        <w:separator/>
      </w:r>
    </w:p>
  </w:footnote>
  <w:footnote w:type="continuationSeparator" w:id="1">
    <w:p w:rsidR="00DF0EBE" w:rsidRDefault="00DF0EBE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F99" w:rsidRDefault="00373F9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18" w:type="dxa"/>
      <w:tblInd w:w="18" w:type="dxa"/>
      <w:tblLook w:val="04A0"/>
    </w:tblPr>
    <w:tblGrid>
      <w:gridCol w:w="4519"/>
      <w:gridCol w:w="5199"/>
    </w:tblGrid>
    <w:tr w:rsidR="00A40ACC" w:rsidTr="00AF49C1">
      <w:trPr>
        <w:trHeight w:val="1487"/>
      </w:trPr>
      <w:tc>
        <w:tcPr>
          <w:tcW w:w="4519" w:type="dxa"/>
          <w:shd w:val="clear" w:color="auto" w:fill="auto"/>
        </w:tcPr>
        <w:p w:rsidR="00A40ACC" w:rsidRPr="00CC5111" w:rsidRDefault="00A40ACC" w:rsidP="00AF49C1">
          <w:pPr>
            <w:pStyle w:val="Header"/>
            <w:rPr>
              <w:noProof/>
              <w:lang w:val="pt-PT" w:eastAsia="pt-PT"/>
            </w:rPr>
          </w:pPr>
          <w:r w:rsidRPr="00A40ACC">
            <w:rPr>
              <w:noProof/>
              <w:lang w:val="en-IN" w:eastAsia="en-IN"/>
            </w:rPr>
            <w:drawing>
              <wp:inline distT="0" distB="0" distL="0" distR="0">
                <wp:extent cx="781050" cy="1019175"/>
                <wp:effectExtent l="19050" t="0" r="0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99" w:type="dxa"/>
          <w:shd w:val="clear" w:color="auto" w:fill="auto"/>
        </w:tcPr>
        <w:p w:rsidR="00A40ACC" w:rsidRPr="00CC5111" w:rsidRDefault="00A40ACC" w:rsidP="00AF49C1">
          <w:pPr>
            <w:pStyle w:val="Header"/>
            <w:jc w:val="right"/>
            <w:rPr>
              <w:noProof/>
              <w:lang w:val="pt-PT" w:eastAsia="pt-PT"/>
            </w:rPr>
          </w:pPr>
          <w:r>
            <w:rPr>
              <w:noProof/>
              <w:lang w:val="en-IN" w:eastAsia="en-IN"/>
            </w:rPr>
            <w:drawing>
              <wp:inline distT="0" distB="0" distL="0" distR="0">
                <wp:extent cx="1019175" cy="1019175"/>
                <wp:effectExtent l="19050" t="0" r="9525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F14FE" w:rsidRPr="00F7364B" w:rsidRDefault="00EF14FE" w:rsidP="00EF14FE">
    <w:pPr>
      <w:pStyle w:val="Header"/>
      <w:jc w:val="center"/>
      <w:rPr>
        <w:rFonts w:cs="Arial"/>
        <w:sz w:val="14"/>
        <w:szCs w:val="14"/>
      </w:rPr>
    </w:pPr>
  </w:p>
  <w:p w:rsidR="00EF14FE" w:rsidRDefault="00EF14F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7F14F9" w:rsidP="00F6171D">
    <w:pPr>
      <w:pStyle w:val="Header"/>
      <w:rPr>
        <w:noProof/>
        <w:lang w:val="pt-PT" w:eastAsia="pt-PT"/>
      </w:rPr>
    </w:pPr>
  </w:p>
  <w:tbl>
    <w:tblPr>
      <w:tblW w:w="9718" w:type="dxa"/>
      <w:tblInd w:w="18" w:type="dxa"/>
      <w:tblLook w:val="04A0"/>
    </w:tblPr>
    <w:tblGrid>
      <w:gridCol w:w="4519"/>
      <w:gridCol w:w="5199"/>
    </w:tblGrid>
    <w:tr w:rsidR="00CC5111" w:rsidTr="00CC5111">
      <w:trPr>
        <w:trHeight w:val="1487"/>
      </w:trPr>
      <w:tc>
        <w:tcPr>
          <w:tcW w:w="4519" w:type="dxa"/>
          <w:shd w:val="clear" w:color="auto" w:fill="auto"/>
        </w:tcPr>
        <w:p w:rsidR="007F14F9" w:rsidRPr="00CC5111" w:rsidRDefault="00A40ACC" w:rsidP="007F14F9">
          <w:pPr>
            <w:pStyle w:val="Header"/>
            <w:rPr>
              <w:noProof/>
              <w:lang w:val="pt-PT" w:eastAsia="pt-PT"/>
            </w:rPr>
          </w:pPr>
          <w:r w:rsidRPr="00A40ACC">
            <w:rPr>
              <w:noProof/>
              <w:lang w:val="en-IN" w:eastAsia="en-IN"/>
            </w:rPr>
            <w:drawing>
              <wp:inline distT="0" distB="0" distL="0" distR="0">
                <wp:extent cx="781050" cy="1019175"/>
                <wp:effectExtent l="1905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99" w:type="dxa"/>
          <w:shd w:val="clear" w:color="auto" w:fill="auto"/>
        </w:tcPr>
        <w:p w:rsidR="007F14F9" w:rsidRPr="00CC5111" w:rsidRDefault="00FD6667" w:rsidP="00CC5111">
          <w:pPr>
            <w:pStyle w:val="Header"/>
            <w:jc w:val="right"/>
            <w:rPr>
              <w:noProof/>
              <w:lang w:val="pt-PT" w:eastAsia="pt-PT"/>
            </w:rPr>
          </w:pPr>
          <w:r w:rsidRPr="00FD6667">
            <w:rPr>
              <w:noProof/>
              <w:lang w:val="pt-PT" w:eastAsia="pt-P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5pt;height:80.5pt;visibility:visible;mso-wrap-style:square" filled="t">
                <v:imagedata r:id="rId2" o:title=""/>
              </v:shape>
            </w:pict>
          </w:r>
        </w:p>
      </w:tc>
    </w:tr>
  </w:tbl>
  <w:p w:rsidR="00F44BC5" w:rsidRDefault="00F44BC5" w:rsidP="00F6171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4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589"/>
    <w:rsid w:val="0002209E"/>
    <w:rsid w:val="00057123"/>
    <w:rsid w:val="000C4589"/>
    <w:rsid w:val="000D2D4F"/>
    <w:rsid w:val="001218E8"/>
    <w:rsid w:val="00167790"/>
    <w:rsid w:val="00192F23"/>
    <w:rsid w:val="001E00B9"/>
    <w:rsid w:val="00265911"/>
    <w:rsid w:val="0029180D"/>
    <w:rsid w:val="00291D96"/>
    <w:rsid w:val="002D667A"/>
    <w:rsid w:val="003500C5"/>
    <w:rsid w:val="00373F99"/>
    <w:rsid w:val="003D1D17"/>
    <w:rsid w:val="003D6E7B"/>
    <w:rsid w:val="0040247D"/>
    <w:rsid w:val="00424932"/>
    <w:rsid w:val="004567AE"/>
    <w:rsid w:val="004A1A3C"/>
    <w:rsid w:val="004D493F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90536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42B1F"/>
    <w:rsid w:val="008442BA"/>
    <w:rsid w:val="008B237D"/>
    <w:rsid w:val="008C5260"/>
    <w:rsid w:val="00912332"/>
    <w:rsid w:val="009535FB"/>
    <w:rsid w:val="00995908"/>
    <w:rsid w:val="009E5D2C"/>
    <w:rsid w:val="009F5BCE"/>
    <w:rsid w:val="00A211D0"/>
    <w:rsid w:val="00A2524A"/>
    <w:rsid w:val="00A40ACC"/>
    <w:rsid w:val="00A47592"/>
    <w:rsid w:val="00A87C4B"/>
    <w:rsid w:val="00AC5663"/>
    <w:rsid w:val="00AC62F0"/>
    <w:rsid w:val="00B21ABD"/>
    <w:rsid w:val="00B30A49"/>
    <w:rsid w:val="00B52059"/>
    <w:rsid w:val="00BA0E06"/>
    <w:rsid w:val="00C12B96"/>
    <w:rsid w:val="00C239B1"/>
    <w:rsid w:val="00C3533C"/>
    <w:rsid w:val="00C77F33"/>
    <w:rsid w:val="00CA7F6E"/>
    <w:rsid w:val="00CC5111"/>
    <w:rsid w:val="00CF5F71"/>
    <w:rsid w:val="00D00A95"/>
    <w:rsid w:val="00D43F17"/>
    <w:rsid w:val="00DB2897"/>
    <w:rsid w:val="00DB2C7B"/>
    <w:rsid w:val="00DE51E1"/>
    <w:rsid w:val="00DF0EBE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C0076"/>
    <w:rsid w:val="00FD6667"/>
    <w:rsid w:val="00FE3C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C08-Carta_Pedido Inspecção Caducada_ALMADA</Template>
  <TotalTime>16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VIKRAM</cp:lastModifiedBy>
  <cp:revision>8</cp:revision>
  <dcterms:created xsi:type="dcterms:W3CDTF">2018-03-06T09:34:00Z</dcterms:created>
  <dcterms:modified xsi:type="dcterms:W3CDTF">2020-06-02T10:21:00Z</dcterms:modified>
</cp:coreProperties>
</file>