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EB776F">
        <w:rPr>
          <w:rFonts w:ascii="Arial" w:hAnsi="Arial" w:cs="Arial"/>
          <w:bCs/>
          <w:noProof/>
        </w:rPr>
        <w:t>14 de maio de 2019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DB18F1" w:rsidR="00F007AE" w:rsidP="00F007AE" w:rsidRDefault="00F007AE">
      <w:pPr>
        <w:rPr>
          <w:rFonts w:ascii="Arial" w:hAnsi="Arial" w:cs="Arial"/>
          <w:b/>
          <w:bCs/>
          <w:szCs w:val="24"/>
        </w:rPr>
      </w:pPr>
      <w:r w:rsidRPr="00DB18F1">
        <w:rPr>
          <w:rFonts w:ascii="Arial" w:hAnsi="Arial" w:cs="Arial"/>
          <w:b/>
          <w:bCs/>
          <w:szCs w:val="24"/>
        </w:rPr>
        <w:t>Assunto: Pedido de Reinspeção ao(s) Elevador(es).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  <w:bookmarkStart w:name="_GoBack" w:id="0"/>
      <w:bookmarkEnd w:id="0"/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 xml:space="preserve">Nos termos legais, vimos por este meio informar que </w:t>
      </w:r>
      <w:r w:rsidRPr="00B3401B">
        <w:rPr>
          <w:rFonts w:ascii="Arial" w:hAnsi="Arial" w:cs="Arial"/>
          <w:b/>
          <w:bCs/>
          <w:szCs w:val="24"/>
          <w:u w:val="single"/>
        </w:rPr>
        <w:t>TERMINA(OU)</w:t>
      </w:r>
      <w:r w:rsidRPr="0036094B">
        <w:rPr>
          <w:rFonts w:ascii="Arial" w:hAnsi="Arial" w:cs="Arial"/>
          <w:bCs/>
          <w:szCs w:val="24"/>
        </w:rPr>
        <w:t xml:space="preserve"> o prazo de 30 dias para requerer a reinspecção ao(s) elevador(es) para verificação do cumprimento das cláusulas impostas. 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Informamos que deverá requerer a reinspecção da(s) instalação(ões) à Câmara Municipal de Almada, nos mesmos termos do requerimento para a realização d</w:t>
      </w:r>
      <w:r>
        <w:rPr>
          <w:rFonts w:ascii="Arial" w:hAnsi="Arial" w:cs="Arial"/>
          <w:bCs/>
          <w:szCs w:val="24"/>
        </w:rPr>
        <w:t>a inspecção periódica, em anexo, considerando os valores das taxas em vigor que indicamos:</w:t>
      </w: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1843"/>
      </w:tblGrid>
      <w:tr w:rsidRPr="00367703" w:rsidR="00F007AE" w:rsidTr="003D68D0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F007AE" w:rsidTr="003D68D0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95,40 (*)</w:t>
            </w: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135,91</w:t>
            </w:r>
          </w:p>
        </w:tc>
      </w:tr>
    </w:tbl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6664C4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Apresentamos os melhores cumprimentos,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Serviços Administrativos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BUREAU VERITAS RINAVE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Para qualquer assunto relacionado com a presente comunicação, favor utilizar os contactos abaixo.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123BA2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123BA2">
        <w:rPr>
          <w:rFonts w:ascii="Arial" w:hAnsi="Arial" w:cs="Arial"/>
          <w:b/>
          <w:bCs/>
          <w:sz w:val="18"/>
          <w:szCs w:val="18"/>
          <w:u w:val="single"/>
        </w:rPr>
        <w:t>NOTA: Caso já tenha sido efetuado o pagamento da respetiva inspeção periódica, agradecemos que considere sem efeito a presente carta.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A78" w:rsidRDefault="00931A78" w:rsidP="00EF14FE">
      <w:pPr>
        <w:pStyle w:val="Rodap"/>
      </w:pPr>
      <w:r>
        <w:separator/>
      </w:r>
    </w:p>
  </w:endnote>
  <w:endnote w:type="continuationSeparator" w:id="0">
    <w:p w:rsidR="00931A78" w:rsidRDefault="00931A78" w:rsidP="00EF14FE">
      <w:pPr>
        <w:pStyle w:val="Rodap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931A78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Rodap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Rodap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A78" w:rsidRDefault="00931A78" w:rsidP="00EF14FE">
      <w:pPr>
        <w:pStyle w:val="Rodap"/>
      </w:pPr>
      <w:r>
        <w:separator/>
      </w:r>
    </w:p>
  </w:footnote>
  <w:footnote w:type="continuationSeparator" w:id="0">
    <w:p w:rsidR="00931A78" w:rsidRDefault="00931A78" w:rsidP="00EF14FE">
      <w:pPr>
        <w:pStyle w:val="Rodap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931A78" w:rsidP="00EF14FE">
    <w:pPr>
      <w:pStyle w:val="Cabealho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Cabealho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931A78" w:rsidP="007F14F9">
          <w:pPr>
            <w:pStyle w:val="Cabealho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931A78" w:rsidP="00CC5111">
          <w:pPr>
            <w:pStyle w:val="Cabealho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Cabealho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1E29A8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54EDE"/>
    <w:rsid w:val="008947C9"/>
    <w:rsid w:val="008C5260"/>
    <w:rsid w:val="008D4734"/>
    <w:rsid w:val="00912332"/>
    <w:rsid w:val="00931A78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27EB0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7523C"/>
    <w:rsid w:val="00DB2897"/>
    <w:rsid w:val="00DB2C7B"/>
    <w:rsid w:val="00DE51E1"/>
    <w:rsid w:val="00E44DF8"/>
    <w:rsid w:val="00E75C5C"/>
    <w:rsid w:val="00EA3B91"/>
    <w:rsid w:val="00EB776F"/>
    <w:rsid w:val="00EC76C8"/>
    <w:rsid w:val="00EF14FE"/>
    <w:rsid w:val="00F007A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EF14FE"/>
  </w:style>
  <w:style w:type="paragraph" w:styleId="Rodap">
    <w:name w:val="footer"/>
    <w:basedOn w:val="Normal"/>
    <w:link w:val="RodapCarte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EF14FE"/>
  </w:style>
  <w:style w:type="paragraph" w:styleId="Textodebalo">
    <w:name w:val="Balloon Text"/>
    <w:basedOn w:val="Normal"/>
    <w:link w:val="TextodebaloCarte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TextodebaloCarter">
    <w:name w:val="Texto de balão Caráter"/>
    <w:link w:val="Textodebalo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arte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CorpodetextoCarter">
    <w:name w:val="Corpo de texto Caráter"/>
    <w:link w:val="Corpodetexto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elacomgrelha">
    <w:name w:val="Table Grid"/>
    <w:basedOn w:val="Tabela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elacomgrelha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Forte">
    <w:name w:val="Strong"/>
    <w:uiPriority w:val="22"/>
    <w:qFormat/>
    <w:rsid w:val="00EB77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Reinspecção Caducada_ALMADA - Cópia.dotx</Template>
  <TotalTime>1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Rui Banha</cp:lastModifiedBy>
  <cp:revision>2</cp:revision>
  <dcterms:created xsi:type="dcterms:W3CDTF">2019-05-14T08:27:00Z</dcterms:created>
  <dcterms:modified xsi:type="dcterms:W3CDTF">2019-05-14T08:27:00Z</dcterms:modified>
</cp:coreProperties>
</file>