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9F36BF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9F36BF">
        <w:rPr>
          <w:rFonts w:ascii="Arial" w:hAnsi="Arial" w:cs="Arial"/>
          <w:bCs/>
        </w:rPr>
        <w:fldChar w:fldCharType="separate"/>
      </w:r>
      <w:r w:rsidR="00AE69DA">
        <w:rPr>
          <w:rFonts w:ascii="Arial" w:hAnsi="Arial" w:cs="Arial"/>
          <w:bCs/>
          <w:noProof/>
        </w:rPr>
        <w:t>2 de junho de 2020</w:t>
      </w:r>
      <w:r w:rsidRPr="00B02587" w:rsidR="009F36BF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DB18F1" w:rsidR="00F007AE" w:rsidP="00F007AE" w:rsidRDefault="00F007AE">
      <w:pPr>
        <w:rPr>
          <w:rFonts w:ascii="Arial" w:hAnsi="Arial" w:cs="Arial"/>
          <w:b/>
          <w:bCs/>
          <w:szCs w:val="24"/>
        </w:rPr>
      </w:pPr>
      <w:r w:rsidRPr="00DB18F1">
        <w:rPr>
          <w:rFonts w:ascii="Arial" w:hAnsi="Arial" w:cs="Arial"/>
          <w:b/>
          <w:bCs/>
          <w:szCs w:val="24"/>
        </w:rPr>
        <w:t>Assunto: Pedido de Reinspeção ao(s) Elevador(es).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F7F10" w:rsidRDefault="00CE5B62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1E29A8">
        <w:rPr>
          <w:rFonts w:ascii="Arial" w:hAnsi="Arial" w:cs="Arial"/>
          <w:szCs w:val="20"/>
        </w:rPr>
        <w:t>Result</w:t>
      </w:r>
      <w:r>
        <w:rPr>
          <w:rFonts w:ascii="Arial" w:hAnsi="Arial" w:cs="Arial"/>
          <w:szCs w:val="20"/>
        </w:rPr>
        <w:t>Dat</w:t>
      </w:r>
      <w:r w:rsidR="001E29A8">
        <w:rPr>
          <w:rFonts w:ascii="Arial" w:hAnsi="Arial" w:cs="Arial"/>
          <w:szCs w:val="20"/>
        </w:rPr>
        <w:t>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 xml:space="preserve">Nos termos legais, vimos por este meio informar que </w:t>
      </w:r>
      <w:r w:rsidRPr="00B3401B">
        <w:rPr>
          <w:rFonts w:ascii="Arial" w:hAnsi="Arial" w:cs="Arial"/>
          <w:b/>
          <w:bCs/>
          <w:szCs w:val="24"/>
          <w:u w:val="single"/>
        </w:rPr>
        <w:t>TERMINA(OU)</w:t>
      </w:r>
      <w:r w:rsidRPr="0036094B">
        <w:rPr>
          <w:rFonts w:ascii="Arial" w:hAnsi="Arial" w:cs="Arial"/>
          <w:bCs/>
          <w:szCs w:val="24"/>
        </w:rPr>
        <w:t xml:space="preserve"> o prazo de 30 dias para re</w:t>
      </w:r>
      <w:r w:rsidR="00D37F5F">
        <w:rPr>
          <w:rFonts w:ascii="Arial" w:hAnsi="Arial" w:cs="Arial"/>
          <w:bCs/>
          <w:szCs w:val="24"/>
        </w:rPr>
        <w:t>gularizar / re</w:t>
      </w:r>
      <w:r w:rsidRPr="0036094B">
        <w:rPr>
          <w:rFonts w:ascii="Arial" w:hAnsi="Arial" w:cs="Arial"/>
          <w:bCs/>
          <w:szCs w:val="24"/>
        </w:rPr>
        <w:t xml:space="preserve">querer a reinspecção ao(s) elevador(es) para verificação do cumprimento das cláusulas impostas. 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Informamos que deverá requerer a reinspecção da(s) instalação(ões) à Câmara Municipal de Almada, nos mesmos termos do requerimento para a realização d</w:t>
      </w:r>
      <w:r>
        <w:rPr>
          <w:rFonts w:ascii="Arial" w:hAnsi="Arial" w:cs="Arial"/>
          <w:bCs/>
          <w:szCs w:val="24"/>
        </w:rPr>
        <w:t>a inspecção periódica, em anexo, considerando os valores das taxas em vigor que indicamos:</w:t>
      </w: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tbl>
      <w:tblPr>
        <w:tblW w:w="0" w:type="auto"/>
        <w:jc w:val="center"/>
        <w:tblLook w:val="04A0"/>
      </w:tblPr>
      <w:tblGrid>
        <w:gridCol w:w="3024"/>
        <w:gridCol w:w="1843"/>
      </w:tblGrid>
      <w:tr w:rsidRPr="00367703" w:rsidR="00F007AE" w:rsidTr="003D68D0">
        <w:trPr>
          <w:jc w:val="center"/>
        </w:trPr>
        <w:tc>
          <w:tcPr>
            <w:tcW w:w="3024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Câmara Municipal de ALMADA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Valor Taxa ( € )</w:t>
            </w:r>
          </w:p>
        </w:tc>
      </w:tr>
      <w:tr w:rsidRPr="00367703" w:rsidR="00F007AE" w:rsidTr="003D68D0">
        <w:trPr>
          <w:trHeight w:val="78"/>
          <w:jc w:val="center"/>
        </w:trPr>
        <w:tc>
          <w:tcPr>
            <w:tcW w:w="3024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Reinspecção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235D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96,84</w:t>
            </w:r>
            <w:r w:rsidRPr="00367703" w:rsidR="00F007A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(*)</w:t>
            </w: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Inspecção Periódica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235D4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137,97</w:t>
            </w:r>
          </w:p>
        </w:tc>
      </w:tr>
    </w:tbl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6664C4" w:rsidR="00F007AE" w:rsidP="00F007AE" w:rsidRDefault="00F007AE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664C4">
        <w:rPr>
          <w:rFonts w:ascii="Arial" w:hAnsi="Arial" w:cs="Arial"/>
          <w:b/>
          <w:bCs/>
          <w:sz w:val="18"/>
          <w:szCs w:val="18"/>
        </w:rPr>
        <w:t>(*) Caso a reinspecção seja solicitada após 180 dias da data de realização da Inspecção Periódica, deverá ser solicitada uma nova inspecção periódica, e não uma reinspecção.</w:t>
      </w:r>
    </w:p>
    <w:p w:rsidR="00235D41" w:rsidP="00F007AE" w:rsidRDefault="00235D41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Apresentamos os melhores cumprimentos,</w:t>
      </w:r>
    </w:p>
    <w:p w:rsidR="00235D41" w:rsidP="00F007AE" w:rsidRDefault="00235D41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Serviços Administrativos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BUREAU VERITAS RINAVE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Para qualquer assunto relacionado com a presente comunicação, favor utilizar os contactos abaixo.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EF14FE" w:rsidP="00235D41" w:rsidRDefault="00F007AE">
      <w:pPr>
        <w:jc w:val="both"/>
      </w:pPr>
      <w:r w:rsidRPr="00123BA2">
        <w:rPr>
          <w:rFonts w:ascii="Arial" w:hAnsi="Arial" w:cs="Arial"/>
          <w:b/>
          <w:bCs/>
          <w:sz w:val="18"/>
          <w:szCs w:val="18"/>
          <w:u w:val="single"/>
        </w:rPr>
        <w:t xml:space="preserve">NOTA: Caso já tenha sido efetuado o </w:t>
      </w:r>
      <w:r w:rsidR="00D37F5F">
        <w:rPr>
          <w:rFonts w:ascii="Arial" w:hAnsi="Arial" w:cs="Arial"/>
          <w:b/>
          <w:bCs/>
          <w:sz w:val="18"/>
          <w:szCs w:val="18"/>
          <w:u w:val="single"/>
        </w:rPr>
        <w:t>pagamento da respetiva reinspeção/inspecção</w:t>
      </w:r>
      <w:r w:rsidRPr="00123BA2">
        <w:rPr>
          <w:rFonts w:ascii="Arial" w:hAnsi="Arial" w:cs="Arial"/>
          <w:b/>
          <w:bCs/>
          <w:sz w:val="18"/>
          <w:szCs w:val="18"/>
          <w:u w:val="single"/>
        </w:rPr>
        <w:t>, agradecemos que considere sem efeito a presente carta.</w:t>
      </w:r>
      <w:bookmarkStart w:name="_GoBack" w:id="0"/>
      <w:bookmarkEnd w:id="0"/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7E7" w:rsidRDefault="003557E7" w:rsidP="00EF14FE">
      <w:pPr>
        <w:pStyle w:val="Footer"/>
      </w:pPr>
      <w:r>
        <w:separator/>
      </w:r>
    </w:p>
  </w:endnote>
  <w:endnote w:type="continuationSeparator" w:id="1">
    <w:p w:rsidR="003557E7" w:rsidRDefault="003557E7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9DA" w:rsidRDefault="00AE69D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13596F" w:rsidRPr="00725731" w:rsidTr="007D3D84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13596F" w:rsidRPr="00C32692" w:rsidTr="007D3D84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13596F" w:rsidRPr="00725731" w:rsidTr="007D3D84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13596F" w:rsidRPr="00C32692" w:rsidTr="007D3D84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13596F" w:rsidRPr="00D437D7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13596F" w:rsidRDefault="0013596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9F36BF">
    <w:r w:rsidRPr="009F36BF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AE69DA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AE69DA" w:rsidRPr="00316E79" w:rsidRDefault="00AE69DA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AE69DA" w:rsidRPr="00316E79" w:rsidRDefault="00AE69DA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AE69DA" w:rsidRPr="00316E79" w:rsidRDefault="00AE69DA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AE69DA" w:rsidRPr="00316E79" w:rsidRDefault="00AE69DA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AE69DA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AE69DA" w:rsidRPr="00316E79" w:rsidRDefault="00AE69DA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AE69DA" w:rsidRPr="00316E79" w:rsidRDefault="00AE69DA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AE69DA" w:rsidRPr="00316E79" w:rsidRDefault="00AE69DA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AE69DA" w:rsidRPr="00316E79" w:rsidRDefault="00AE69DA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AE69DA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AE69DA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AE69DA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7E7" w:rsidRDefault="003557E7" w:rsidP="00EF14FE">
      <w:pPr>
        <w:pStyle w:val="Footer"/>
      </w:pPr>
      <w:r>
        <w:separator/>
      </w:r>
    </w:p>
  </w:footnote>
  <w:footnote w:type="continuationSeparator" w:id="1">
    <w:p w:rsidR="003557E7" w:rsidRDefault="003557E7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9DA" w:rsidRDefault="00AE69D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8" w:type="dxa"/>
      <w:tblInd w:w="18" w:type="dxa"/>
      <w:tblLook w:val="04A0"/>
    </w:tblPr>
    <w:tblGrid>
      <w:gridCol w:w="4519"/>
      <w:gridCol w:w="5199"/>
    </w:tblGrid>
    <w:tr w:rsidR="00BB079F" w:rsidTr="007D3D84">
      <w:trPr>
        <w:trHeight w:val="1487"/>
      </w:trPr>
      <w:tc>
        <w:tcPr>
          <w:tcW w:w="4519" w:type="dxa"/>
          <w:shd w:val="clear" w:color="auto" w:fill="auto"/>
        </w:tcPr>
        <w:p w:rsidR="00BB079F" w:rsidRPr="00CC5111" w:rsidRDefault="00AA0DF0" w:rsidP="00BB079F">
          <w:pPr>
            <w:pStyle w:val="Header"/>
            <w:rPr>
              <w:noProof/>
              <w:lang w:val="pt-PT" w:eastAsia="pt-PT"/>
            </w:rPr>
          </w:pPr>
          <w:r w:rsidRPr="00AA0DF0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BB079F" w:rsidRPr="00CC5111" w:rsidRDefault="00AE69DA" w:rsidP="00BB079F">
          <w:pPr>
            <w:pStyle w:val="Header"/>
            <w:jc w:val="right"/>
            <w:rPr>
              <w:noProof/>
              <w:lang w:val="pt-PT" w:eastAsia="pt-PT"/>
            </w:rPr>
          </w:pPr>
          <w:r w:rsidRPr="009F36BF">
            <w:rPr>
              <w:noProof/>
              <w:lang w:val="pt-PT" w:eastAsia="pt-P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5pt;height:80.5pt;visibility:visible;mso-wrap-style:square" filled="t">
                <v:imagedata r:id="rId2" o:title=""/>
              </v:shape>
            </w:pict>
          </w:r>
        </w:p>
      </w:tc>
    </w:tr>
  </w:tbl>
  <w:p w:rsidR="00EF14FE" w:rsidRPr="00F7364B" w:rsidRDefault="00EF14FE" w:rsidP="00EF14FE">
    <w:pPr>
      <w:pStyle w:val="Header"/>
      <w:jc w:val="center"/>
      <w:rPr>
        <w:rFonts w:cs="Arial"/>
        <w:sz w:val="14"/>
        <w:szCs w:val="14"/>
      </w:rPr>
    </w:pP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tbl>
    <w:tblPr>
      <w:tblW w:w="9718" w:type="dxa"/>
      <w:tblInd w:w="18" w:type="dxa"/>
      <w:tblLook w:val="04A0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5A7FF3" w:rsidP="007F14F9">
          <w:pPr>
            <w:pStyle w:val="Header"/>
            <w:rPr>
              <w:noProof/>
              <w:lang w:val="pt-PT" w:eastAsia="pt-PT"/>
            </w:rPr>
          </w:pPr>
          <w:r w:rsidRPr="005A7FF3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1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7F14F9" w:rsidRPr="00CC5111" w:rsidRDefault="009F36BF" w:rsidP="00CC5111">
          <w:pPr>
            <w:pStyle w:val="Header"/>
            <w:jc w:val="right"/>
            <w:rPr>
              <w:noProof/>
              <w:lang w:val="pt-PT" w:eastAsia="pt-PT"/>
            </w:rPr>
          </w:pPr>
          <w:r w:rsidRPr="009F36BF">
            <w:rPr>
              <w:noProof/>
              <w:lang w:val="pt-PT" w:eastAsia="pt-P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5pt;height:80.5pt;visibility:visible;mso-wrap-style:square" filled="t">
                <v:imagedata r:id="rId2" o:title=""/>
              </v:shape>
            </w:pict>
          </w:r>
        </w:p>
      </w:tc>
    </w:tr>
  </w:tbl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3065D"/>
    <w:rsid w:val="0013596F"/>
    <w:rsid w:val="00167790"/>
    <w:rsid w:val="00192F23"/>
    <w:rsid w:val="001E00B9"/>
    <w:rsid w:val="001E29A8"/>
    <w:rsid w:val="00235D41"/>
    <w:rsid w:val="00265911"/>
    <w:rsid w:val="0029180D"/>
    <w:rsid w:val="00291D96"/>
    <w:rsid w:val="002D667A"/>
    <w:rsid w:val="00343169"/>
    <w:rsid w:val="003500C5"/>
    <w:rsid w:val="003557E7"/>
    <w:rsid w:val="003D1D17"/>
    <w:rsid w:val="003D6E7B"/>
    <w:rsid w:val="0040247D"/>
    <w:rsid w:val="00424932"/>
    <w:rsid w:val="004274DE"/>
    <w:rsid w:val="004567AE"/>
    <w:rsid w:val="00463858"/>
    <w:rsid w:val="004A1A3C"/>
    <w:rsid w:val="004D72FF"/>
    <w:rsid w:val="004F0005"/>
    <w:rsid w:val="005001CA"/>
    <w:rsid w:val="005102CC"/>
    <w:rsid w:val="00520B6F"/>
    <w:rsid w:val="0056352C"/>
    <w:rsid w:val="005A12BB"/>
    <w:rsid w:val="005A7FF3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0A8F"/>
    <w:rsid w:val="007F129E"/>
    <w:rsid w:val="007F14F9"/>
    <w:rsid w:val="00826F3E"/>
    <w:rsid w:val="00854EDE"/>
    <w:rsid w:val="008947C9"/>
    <w:rsid w:val="008C5260"/>
    <w:rsid w:val="008D4734"/>
    <w:rsid w:val="00912332"/>
    <w:rsid w:val="009535FB"/>
    <w:rsid w:val="00962D03"/>
    <w:rsid w:val="00981CAC"/>
    <w:rsid w:val="00995908"/>
    <w:rsid w:val="009E5D2C"/>
    <w:rsid w:val="009F36BF"/>
    <w:rsid w:val="009F5BCE"/>
    <w:rsid w:val="00A23D84"/>
    <w:rsid w:val="00A47592"/>
    <w:rsid w:val="00A87C4B"/>
    <w:rsid w:val="00AA0DF0"/>
    <w:rsid w:val="00AC5663"/>
    <w:rsid w:val="00AC62F0"/>
    <w:rsid w:val="00AE69DA"/>
    <w:rsid w:val="00AF7F10"/>
    <w:rsid w:val="00B21ABD"/>
    <w:rsid w:val="00B52059"/>
    <w:rsid w:val="00BA0E06"/>
    <w:rsid w:val="00BB079F"/>
    <w:rsid w:val="00C12B96"/>
    <w:rsid w:val="00C239B1"/>
    <w:rsid w:val="00C27EB0"/>
    <w:rsid w:val="00C3533C"/>
    <w:rsid w:val="00C73291"/>
    <w:rsid w:val="00C77F33"/>
    <w:rsid w:val="00CA7F6E"/>
    <w:rsid w:val="00CC5111"/>
    <w:rsid w:val="00CD35CE"/>
    <w:rsid w:val="00CE5B62"/>
    <w:rsid w:val="00CF5F71"/>
    <w:rsid w:val="00D0040E"/>
    <w:rsid w:val="00D37F5F"/>
    <w:rsid w:val="00D43F17"/>
    <w:rsid w:val="00D7523C"/>
    <w:rsid w:val="00DB2897"/>
    <w:rsid w:val="00DB2C7B"/>
    <w:rsid w:val="00DE51E1"/>
    <w:rsid w:val="00E44DF8"/>
    <w:rsid w:val="00E75C5C"/>
    <w:rsid w:val="00EC76C8"/>
    <w:rsid w:val="00EF14FE"/>
    <w:rsid w:val="00F007A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8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C09-Carta_Pedido Reinspecção Caducada_ALMADA</Template>
  <TotalTime>10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14</cp:revision>
  <dcterms:created xsi:type="dcterms:W3CDTF">2018-10-17T14:41:00Z</dcterms:created>
  <dcterms:modified xsi:type="dcterms:W3CDTF">2020-06-02T10:21:00Z</dcterms:modified>
</cp:coreProperties>
</file>