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  <w:bookmarkStart w:name="_GoBack" w:id="0"/>
      <w:bookmarkEnd w:id="0"/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D753A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D753A6">
        <w:rPr>
          <w:rFonts w:ascii="Arial" w:hAnsi="Arial" w:cs="Arial"/>
          <w:bCs/>
        </w:rPr>
        <w:fldChar w:fldCharType="separate"/>
      </w:r>
      <w:r w:rsidR="00803EF2">
        <w:rPr>
          <w:rFonts w:ascii="Arial" w:hAnsi="Arial" w:cs="Arial"/>
          <w:bCs/>
          <w:noProof/>
        </w:rPr>
        <w:t>25 de fevereiro de 2024</w:t>
      </w:r>
      <w:r w:rsidRPr="00B02587" w:rsidR="00D753A6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A211D0">
        <w:rPr>
          <w:rFonts w:ascii="Arial" w:hAnsi="Arial" w:cs="Arial"/>
          <w:b/>
          <w:szCs w:val="20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Assim, e de forma a dar cumprimento ao estabelecido no Anexo V do Decreto-Lei n.º 320/2002, de 28 de Dezembro, deverá requerer a Inspeção Periódica à respetiva Câmara Municipal.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="00A211D0" w:rsidP="004D72FF" w:rsidRDefault="00A211D0"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sectPr w:rsidR="00A211D0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066" w:rsidRDefault="00C32066" w:rsidP="00EF14FE">
      <w:pPr>
        <w:pStyle w:val="Footer"/>
      </w:pPr>
      <w:r>
        <w:separator/>
      </w:r>
    </w:p>
  </w:endnote>
  <w:endnote w:type="continuationSeparator" w:id="1">
    <w:p w:rsidR="00C32066" w:rsidRDefault="00C3206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98" w:rsidRDefault="00A93A9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98" w:rsidRDefault="00A93A9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D753A6">
    <w:r w:rsidRPr="00D753A6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803EF2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803EF2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</w:rPr>
            <w:t>Tel.:+351 244 815 423 |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803EF2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>0 900 |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803EF2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A93A98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A93A98" w:rsidRPr="00316E79" w:rsidRDefault="00A93A9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>B</w:t>
          </w:r>
        </w:p>
      </w:tc>
      <w:tc>
        <w:tcPr>
          <w:tcW w:w="3000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A93A98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A93A98" w:rsidRPr="00316E79" w:rsidRDefault="00A93A9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>Fração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 xml:space="preserve"> 2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 xml:space="preserve">ssoa Coletiva 502 054 883 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|  </w:t>
          </w:r>
          <w:r w:rsidR="00803EF2" w:rsidRPr="006D3D3A">
            <w:rPr>
              <w:rFonts w:cs="Arial"/>
              <w:color w:val="767171"/>
              <w:sz w:val="10"/>
              <w:szCs w:val="10"/>
              <w:lang w:val="pt-PT"/>
            </w:rPr>
            <w:t>N.º Nacional 707 200 542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 xml:space="preserve"> (chamada rede fixa)</w:t>
          </w:r>
          <w:r w:rsidR="00803EF2" w:rsidRPr="006D3D3A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803EF2">
            <w:rPr>
              <w:rFonts w:cs="Arial"/>
              <w:color w:val="767171"/>
              <w:sz w:val="10"/>
              <w:szCs w:val="10"/>
              <w:lang w:val="pt-PT"/>
            </w:rPr>
            <w:t>comercial</w:t>
          </w:r>
          <w:r w:rsidR="00803EF2" w:rsidRPr="006D3D3A">
            <w:rPr>
              <w:rFonts w:cs="Arial"/>
              <w:color w:val="767171"/>
              <w:sz w:val="10"/>
              <w:szCs w:val="10"/>
              <w:lang w:val="pt-PT"/>
            </w:rPr>
            <w:t>@pt.bureauveritas.com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066" w:rsidRDefault="00C32066" w:rsidP="00EF14FE">
      <w:pPr>
        <w:pStyle w:val="Footer"/>
      </w:pPr>
      <w:r>
        <w:separator/>
      </w:r>
    </w:p>
  </w:footnote>
  <w:footnote w:type="continuationSeparator" w:id="1">
    <w:p w:rsidR="00C32066" w:rsidRDefault="00C32066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98" w:rsidRDefault="00A93A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456114" w:rsidP="00456114">
    <w:pPr>
      <w:pStyle w:val="Header"/>
      <w:jc w:val="center"/>
    </w:pPr>
    <w:r w:rsidRPr="00456114">
      <w:rPr>
        <w:noProof/>
      </w:rPr>
      <w:drawing>
        <wp:inline distT="0" distB="0" distL="0" distR="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456114" w:rsidP="009101EF">
    <w:pPr>
      <w:pStyle w:val="Header"/>
      <w:jc w:val="center"/>
      <w:rPr>
        <w:noProof/>
        <w:lang w:val="pt-PT" w:eastAsia="pt-PT"/>
      </w:rPr>
    </w:pPr>
    <w:r w:rsidRPr="00456114">
      <w:rPr>
        <w:noProof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07107"/>
    <w:rsid w:val="003500C5"/>
    <w:rsid w:val="00380017"/>
    <w:rsid w:val="003D1D17"/>
    <w:rsid w:val="003D6E7B"/>
    <w:rsid w:val="0040247D"/>
    <w:rsid w:val="00424932"/>
    <w:rsid w:val="00456114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57AE8"/>
    <w:rsid w:val="00690536"/>
    <w:rsid w:val="006B3477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03EF2"/>
    <w:rsid w:val="00826F3E"/>
    <w:rsid w:val="008442BA"/>
    <w:rsid w:val="008C5260"/>
    <w:rsid w:val="009101EF"/>
    <w:rsid w:val="00912332"/>
    <w:rsid w:val="009535FB"/>
    <w:rsid w:val="00995908"/>
    <w:rsid w:val="009E5D2C"/>
    <w:rsid w:val="009F5BCE"/>
    <w:rsid w:val="00A211D0"/>
    <w:rsid w:val="00A47592"/>
    <w:rsid w:val="00A87C4B"/>
    <w:rsid w:val="00A93A98"/>
    <w:rsid w:val="00AC5663"/>
    <w:rsid w:val="00AC62F0"/>
    <w:rsid w:val="00B21ABD"/>
    <w:rsid w:val="00B52059"/>
    <w:rsid w:val="00BA0E06"/>
    <w:rsid w:val="00BF5CEF"/>
    <w:rsid w:val="00C12B96"/>
    <w:rsid w:val="00C239B1"/>
    <w:rsid w:val="00C32066"/>
    <w:rsid w:val="00C3533C"/>
    <w:rsid w:val="00C37E0A"/>
    <w:rsid w:val="00C77F33"/>
    <w:rsid w:val="00CA7F6E"/>
    <w:rsid w:val="00CC5111"/>
    <w:rsid w:val="00CF5F71"/>
    <w:rsid w:val="00D43F17"/>
    <w:rsid w:val="00D753A6"/>
    <w:rsid w:val="00DB2897"/>
    <w:rsid w:val="00DB2C7B"/>
    <w:rsid w:val="00DE51E1"/>
    <w:rsid w:val="00E44DF8"/>
    <w:rsid w:val="00E75C5C"/>
    <w:rsid w:val="00E97966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C10-Carta_Pedido Inspecção Caducada.dotx</Template>
  <TotalTime>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joao.c</cp:lastModifiedBy>
  <cp:revision>7</cp:revision>
  <dcterms:created xsi:type="dcterms:W3CDTF">2018-04-26T11:00:00Z</dcterms:created>
  <dcterms:modified xsi:type="dcterms:W3CDTF">2024-02-26T05:37:00Z</dcterms:modified>
</cp:coreProperties>
</file>