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4115907C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7354BBBC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 w14:paraId="60CE2586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 w14:paraId="5F826716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 w14:paraId="28B995EE" w14:textId="77777777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 w14:paraId="72B98441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3F12A0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3F12A0">
        <w:rPr>
          <w:rFonts w:ascii="Arial" w:hAnsi="Arial" w:cs="Arial"/>
          <w:bCs/>
        </w:rPr>
        <w:fldChar w:fldCharType="separate"/>
      </w:r>
      <w:r w:rsidR="006E64DB">
        <w:rPr>
          <w:rFonts w:ascii="Arial" w:hAnsi="Arial" w:cs="Arial"/>
          <w:bCs/>
          <w:noProof/>
        </w:rPr>
        <w:t>27 de fevereiro de 2024</w:t>
      </w:r>
      <w:r w:rsidRPr="00B02587" w:rsidR="003F12A0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5213A5AD" w14:textId="77777777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 w14:paraId="56C7C59F" w14:textId="77777777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 w14:paraId="48F5548E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 w14:paraId="06B9A5BA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 w14:paraId="1B1797C1" w14:textId="77777777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 w14:paraId="73259004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445F9" w:rsidRDefault="00FD05D4" w14:paraId="0312DF8B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A553EB">
        <w:rPr>
          <w:rFonts w:ascii="Arial" w:hAnsi="Arial" w:cs="Arial"/>
          <w:szCs w:val="20"/>
        </w:rPr>
        <w:t>ResultData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 w14:paraId="0616952A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2B65328B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4141D0">
        <w:rPr>
          <w:rFonts w:ascii="Arial" w:hAnsi="Arial" w:cs="Arial"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o prazo de 30 dias para requerer a reinspecção ao(s) elevador(es) para verificação do cumprimento das cláusulas impostas. </w:t>
      </w:r>
    </w:p>
    <w:p w:rsidRPr="004141D0" w:rsidR="004141D0" w:rsidP="004141D0" w:rsidRDefault="004141D0" w14:paraId="6450D780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0C68325E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à respectiva Câmara Municipal,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</w:p>
    <w:p w:rsidRPr="004141D0" w:rsidR="004141D0" w:rsidP="004141D0" w:rsidRDefault="004141D0" w14:paraId="1460E850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64BD0653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4141D0" w:rsidR="004141D0" w:rsidP="004141D0" w:rsidRDefault="004141D0" w14:paraId="42A88002" w14:textId="77777777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 w14:paraId="5543AF1B" w14:textId="77777777">
      <w:pPr>
        <w:tabs>
          <w:tab w:val="left" w:pos="9214"/>
        </w:tabs>
        <w:ind w:right="510"/>
        <w:jc w:val="both"/>
        <w:rPr>
          <w:rFonts w:ascii="Arial" w:hAnsi="Arial" w:cs="Arial"/>
          <w:b/>
          <w:szCs w:val="20"/>
        </w:rPr>
      </w:pPr>
      <w:r w:rsidRPr="004141D0">
        <w:rPr>
          <w:rFonts w:ascii="Arial" w:hAnsi="Arial" w:cs="Arial"/>
          <w:b/>
          <w:szCs w:val="20"/>
        </w:rPr>
        <w:t>(*) Caso a reinspecção seja solicitada</w:t>
      </w:r>
      <w:r w:rsidR="008D09D0">
        <w:rPr>
          <w:rFonts w:ascii="Arial" w:hAnsi="Arial" w:cs="Arial"/>
          <w:b/>
          <w:szCs w:val="20"/>
        </w:rPr>
        <w:t xml:space="preserve"> à Câmara Municipal</w:t>
      </w:r>
      <w:r w:rsidRPr="004141D0">
        <w:rPr>
          <w:rFonts w:ascii="Arial" w:hAnsi="Arial" w:cs="Arial"/>
          <w:b/>
          <w:szCs w:val="20"/>
          <w:u w:val="single"/>
        </w:rPr>
        <w:t>após 180 dias</w:t>
      </w:r>
      <w:r w:rsidRPr="004141D0">
        <w:rPr>
          <w:rFonts w:ascii="Arial" w:hAnsi="Arial" w:cs="Arial"/>
          <w:b/>
          <w:szCs w:val="20"/>
        </w:rPr>
        <w:t xml:space="preserve"> da data de realização da Inspecção Periódica</w:t>
      </w:r>
      <w:r w:rsidR="008D09D0">
        <w:rPr>
          <w:rFonts w:ascii="Arial" w:hAnsi="Arial" w:cs="Arial"/>
          <w:b/>
          <w:szCs w:val="20"/>
        </w:rPr>
        <w:t xml:space="preserve"> acima indicada</w:t>
      </w:r>
      <w:r w:rsidRPr="004141D0">
        <w:rPr>
          <w:rFonts w:ascii="Arial" w:hAnsi="Arial" w:cs="Arial"/>
          <w:b/>
          <w:szCs w:val="20"/>
        </w:rPr>
        <w:t>, deverá ser solicitada uma nova inspecção periódica, e não uma reinspecção.</w:t>
      </w:r>
    </w:p>
    <w:p w:rsidRPr="004141D0" w:rsidR="004141D0" w:rsidP="004141D0" w:rsidRDefault="004141D0" w14:paraId="20A18B9B" w14:textId="77777777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 w14:paraId="70758941" w14:textId="77777777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 w14:paraId="681F7B8C" w14:textId="77777777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 w14:paraId="1AD38A4B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406D3052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 w14:paraId="37E381CC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 w14:paraId="2DF737F1" w14:textId="77777777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 w14:paraId="0029E14F" w14:textId="77777777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 w14:paraId="61B5557C" w14:textId="77777777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FA5F38" w:rsidRDefault="004141D0" w14:paraId="049D6253" w14:textId="77777777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</w:p>
    <w:sectPr w:rsidR="00EF14FE" w:rsidSect="004F3A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056C" w14:textId="77777777" w:rsidR="004F3A25" w:rsidRDefault="004F3A25" w:rsidP="00EF14FE">
      <w:pPr>
        <w:pStyle w:val="Footer"/>
      </w:pPr>
      <w:r>
        <w:separator/>
      </w:r>
    </w:p>
  </w:endnote>
  <w:endnote w:type="continuationSeparator" w:id="0">
    <w:p w14:paraId="09C26FB8" w14:textId="77777777" w:rsidR="004F3A25" w:rsidRDefault="004F3A25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08E9" w14:textId="77777777" w:rsidR="00183FEE" w:rsidRDefault="00183F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8CAD" w14:textId="77777777" w:rsidR="00183FEE" w:rsidRDefault="00183F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6E64DB" w:rsidRPr="000B2897" w14:paraId="527ECFDA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7B6D0A94" w14:textId="77777777" w:rsidR="006E64DB" w:rsidRDefault="006E64DB" w:rsidP="006E64DB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213BDA3D" w14:textId="77777777" w:rsidR="006E64DB" w:rsidRPr="009A30BF" w:rsidRDefault="006E64DB" w:rsidP="006E64DB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10300897" w14:textId="77777777" w:rsidR="006E64DB" w:rsidRPr="009A30BF" w:rsidRDefault="006E64DB" w:rsidP="006E64DB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1DC645B3" w14:textId="77777777" w:rsidR="006E64DB" w:rsidRPr="009A30BF" w:rsidRDefault="006E64DB" w:rsidP="006E64DB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5A6CAA62" w14:textId="77777777" w:rsidR="006E64DB" w:rsidRDefault="006E64DB" w:rsidP="006E64DB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15D160F3" w14:textId="77777777" w:rsidR="006E64DB" w:rsidRDefault="006E64DB" w:rsidP="006E64DB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1C80FA9C" w14:textId="77777777" w:rsidR="006E64DB" w:rsidRPr="001D1B6E" w:rsidRDefault="006E64DB" w:rsidP="006E64DB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1B1AEC38" w14:textId="77777777" w:rsidR="006E64DB" w:rsidRDefault="006E64DB" w:rsidP="006E64DB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72E4E700" w14:textId="77777777" w:rsidR="006E64DB" w:rsidRPr="009A30BF" w:rsidRDefault="006E64DB" w:rsidP="006E64DB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65F8CAEA" w14:textId="5A6B7A95" w:rsidR="006E64DB" w:rsidRDefault="006E64DB" w:rsidP="006E64DB">
    <w:r>
      <w:rPr>
        <w:noProof/>
      </w:rPr>
      <w:pict w14:anchorId="59A1320E">
        <v:rect id="Rectangle 2" o:spid="_x0000_s1026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7BEF7F48" w14:textId="612CD774" w:rsidR="00F44BC5" w:rsidRDefault="00F44BC5"/>
  <w:p w14:paraId="31BBD298" w14:textId="77777777"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9E0B9" w14:textId="77777777" w:rsidR="004F3A25" w:rsidRDefault="004F3A25" w:rsidP="00EF14FE">
      <w:pPr>
        <w:pStyle w:val="Footer"/>
      </w:pPr>
      <w:r>
        <w:separator/>
      </w:r>
    </w:p>
  </w:footnote>
  <w:footnote w:type="continuationSeparator" w:id="0">
    <w:p w14:paraId="01F0439E" w14:textId="77777777" w:rsidR="004F3A25" w:rsidRDefault="004F3A25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96D77" w14:textId="77777777" w:rsidR="00183FEE" w:rsidRDefault="00183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40646" w14:textId="77777777" w:rsidR="00EF14FE" w:rsidRDefault="008311FE" w:rsidP="008311FE">
    <w:pPr>
      <w:pStyle w:val="Header"/>
      <w:jc w:val="center"/>
    </w:pPr>
    <w:r w:rsidRPr="008311FE">
      <w:rPr>
        <w:noProof/>
      </w:rPr>
      <w:drawing>
        <wp:inline distT="0" distB="0" distL="0" distR="0" wp14:anchorId="15BD7A60" wp14:editId="210C74F1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25A68" w14:textId="77777777" w:rsidR="007F14F9" w:rsidRDefault="007F14F9" w:rsidP="00F6171D">
    <w:pPr>
      <w:pStyle w:val="Header"/>
      <w:rPr>
        <w:noProof/>
        <w:lang w:val="pt-PT" w:eastAsia="pt-PT"/>
      </w:rPr>
    </w:pPr>
  </w:p>
  <w:p w14:paraId="02933C86" w14:textId="77777777" w:rsidR="001566FB" w:rsidRDefault="008311FE" w:rsidP="001566FB">
    <w:pPr>
      <w:pStyle w:val="Header"/>
      <w:jc w:val="center"/>
    </w:pPr>
    <w:r w:rsidRPr="008311FE">
      <w:rPr>
        <w:noProof/>
      </w:rPr>
      <w:drawing>
        <wp:inline distT="0" distB="0" distL="0" distR="0" wp14:anchorId="75EF00A3" wp14:editId="6CF86B2B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859427" w14:textId="77777777" w:rsidR="00F44BC5" w:rsidRDefault="00F44BC5" w:rsidP="00F61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E64DB"/>
    <w:rsid w:val="0002209E"/>
    <w:rsid w:val="00057123"/>
    <w:rsid w:val="000C4589"/>
    <w:rsid w:val="000D2D4F"/>
    <w:rsid w:val="001218E8"/>
    <w:rsid w:val="00122FA8"/>
    <w:rsid w:val="00135B71"/>
    <w:rsid w:val="001566FB"/>
    <w:rsid w:val="00167790"/>
    <w:rsid w:val="00183FEE"/>
    <w:rsid w:val="00192F23"/>
    <w:rsid w:val="00194152"/>
    <w:rsid w:val="001E00B9"/>
    <w:rsid w:val="00265911"/>
    <w:rsid w:val="0029180D"/>
    <w:rsid w:val="00291D96"/>
    <w:rsid w:val="002A730F"/>
    <w:rsid w:val="002B3A82"/>
    <w:rsid w:val="002B3CF8"/>
    <w:rsid w:val="002C2C09"/>
    <w:rsid w:val="002D667A"/>
    <w:rsid w:val="00316D17"/>
    <w:rsid w:val="003500C5"/>
    <w:rsid w:val="003D1D17"/>
    <w:rsid w:val="003D6E7B"/>
    <w:rsid w:val="003F12A0"/>
    <w:rsid w:val="0040247D"/>
    <w:rsid w:val="00413566"/>
    <w:rsid w:val="004141D0"/>
    <w:rsid w:val="00420647"/>
    <w:rsid w:val="00424932"/>
    <w:rsid w:val="004445F9"/>
    <w:rsid w:val="004567AE"/>
    <w:rsid w:val="004A1A3C"/>
    <w:rsid w:val="004D72FF"/>
    <w:rsid w:val="004F0005"/>
    <w:rsid w:val="004F3A25"/>
    <w:rsid w:val="004F60F0"/>
    <w:rsid w:val="005001CA"/>
    <w:rsid w:val="005102CC"/>
    <w:rsid w:val="00520B6F"/>
    <w:rsid w:val="00561433"/>
    <w:rsid w:val="0056352C"/>
    <w:rsid w:val="005A12BB"/>
    <w:rsid w:val="005E40B0"/>
    <w:rsid w:val="005F22B7"/>
    <w:rsid w:val="006070D9"/>
    <w:rsid w:val="00654A5A"/>
    <w:rsid w:val="00690536"/>
    <w:rsid w:val="006C380F"/>
    <w:rsid w:val="006D4D5E"/>
    <w:rsid w:val="006E5775"/>
    <w:rsid w:val="006E64DB"/>
    <w:rsid w:val="006F1A5B"/>
    <w:rsid w:val="007045E6"/>
    <w:rsid w:val="007109F0"/>
    <w:rsid w:val="00751829"/>
    <w:rsid w:val="00770DBF"/>
    <w:rsid w:val="007C0C5F"/>
    <w:rsid w:val="007E3560"/>
    <w:rsid w:val="007F129E"/>
    <w:rsid w:val="007F14F9"/>
    <w:rsid w:val="00813167"/>
    <w:rsid w:val="00826F3E"/>
    <w:rsid w:val="008311FE"/>
    <w:rsid w:val="008866D0"/>
    <w:rsid w:val="008947C9"/>
    <w:rsid w:val="008C5260"/>
    <w:rsid w:val="008D09D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553EB"/>
    <w:rsid w:val="00A87C4B"/>
    <w:rsid w:val="00AC5663"/>
    <w:rsid w:val="00AC62F0"/>
    <w:rsid w:val="00AF7F10"/>
    <w:rsid w:val="00B21ABD"/>
    <w:rsid w:val="00B52059"/>
    <w:rsid w:val="00BA0E06"/>
    <w:rsid w:val="00BF5EA8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23D1A"/>
    <w:rsid w:val="00D42417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F06946"/>
    <w:rsid w:val="00F17182"/>
    <w:rsid w:val="00F1780A"/>
    <w:rsid w:val="00F3652D"/>
    <w:rsid w:val="00F44BC5"/>
    <w:rsid w:val="00F542E6"/>
    <w:rsid w:val="00F6171D"/>
    <w:rsid w:val="00FA5F38"/>
    <w:rsid w:val="00FC0076"/>
    <w:rsid w:val="00FD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20C52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6E64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57_@C11-Carta_Pedido Reinspecção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bhagavathypriya.g</dc:creator>
  <cp:keywords/>
  <dc:description/>
  <cp:lastModifiedBy>bhagavathypriya.g</cp:lastModifiedBy>
  <cp:revision>2</cp:revision>
  <dcterms:created xsi:type="dcterms:W3CDTF">2024-02-27T04:56:00Z</dcterms:created>
  <dcterms:modified xsi:type="dcterms:W3CDTF">2024-02-27T04:56:00Z</dcterms:modified>
</cp:coreProperties>
</file>