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F44BC5" w:rsidR="00F44BC5" w:rsidP="00F44BC5" w:rsidRDefault="003D1D17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eastAsia="pt-PT"/>
        </w:rPr>
      </w:pPr>
      <w:r>
        <w:rPr>
          <w:rFonts w:cs="Arial"/>
          <w:bCs/>
          <w:sz w:val="20"/>
          <w:szCs w:val="24"/>
        </w:rPr>
        <w:t>Exmº.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[#ServiceAddress#] [#ServiceDoor#] 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eastAsia="Times New Roman" w:cs="Arial"/>
          <w:bCs/>
          <w:sz w:val="20"/>
          <w:szCs w:val="20"/>
          <w:lang w:eastAsia="pt-PT"/>
        </w:rPr>
        <w:t xml:space="preserve"> 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F44BC5" w:rsidR="00F44BC5" w:rsidP="001E00B9" w:rsidRDefault="00F44BC5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eastAsia="pt-PT"/>
        </w:rPr>
      </w:pPr>
    </w:p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8372F1" w:rsidR="00EF14FE" w:rsidP="00EF14FE" w:rsidRDefault="00EF14FE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0774D4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0774D4">
        <w:rPr>
          <w:rFonts w:cs="Arial"/>
          <w:bCs/>
          <w:sz w:val="20"/>
        </w:rPr>
        <w:fldChar w:fldCharType="separate"/>
      </w:r>
      <w:r w:rsidR="003B2048">
        <w:rPr>
          <w:rFonts w:cs="Arial"/>
          <w:bCs/>
          <w:noProof/>
          <w:sz w:val="20"/>
        </w:rPr>
        <w:t>16 de October de 2017</w:t>
      </w:r>
      <w:r w:rsidRPr="00B02587" w:rsidR="000774D4">
        <w:rPr>
          <w:rFonts w:cs="Arial"/>
          <w:bCs/>
          <w:sz w:val="20"/>
        </w:rPr>
        <w:fldChar w:fldCharType="end"/>
      </w:r>
    </w:p>
    <w:p w:rsidRPr="003F1D8D" w:rsidR="00EF14FE" w:rsidP="00EF14FE" w:rsidRDefault="00EF14FE">
      <w:pPr>
        <w:rPr>
          <w:rFonts w:cs="Arial"/>
          <w:bCs/>
          <w:sz w:val="20"/>
          <w:szCs w:val="24"/>
        </w:rPr>
      </w:pPr>
    </w:p>
    <w:p w:rsidR="00EF14FE" w:rsidP="00626DF3" w:rsidRDefault="00EF14FE">
      <w:pPr>
        <w:rPr>
          <w:rFonts w:cs="Arial"/>
          <w:b/>
          <w:sz w:val="20"/>
          <w:szCs w:val="24"/>
          <w:lang w:val="pt-PT"/>
        </w:rPr>
      </w:pPr>
      <w:r w:rsidRPr="00D437D7">
        <w:rPr>
          <w:rFonts w:cs="Arial"/>
          <w:b/>
          <w:sz w:val="20"/>
          <w:szCs w:val="24"/>
          <w:lang w:val="pt-PT"/>
        </w:rPr>
        <w:t xml:space="preserve">Assunto: </w:t>
      </w:r>
      <w:r w:rsidRPr="00626DF3" w:rsidR="00626DF3">
        <w:rPr>
          <w:rFonts w:cs="Arial"/>
          <w:b/>
          <w:sz w:val="20"/>
          <w:szCs w:val="24"/>
          <w:lang w:val="pt-PT"/>
        </w:rPr>
        <w:t>Alteração da data da Inspeção a(os) Elevador(es).</w:t>
      </w:r>
    </w:p>
    <w:p w:rsidRPr="00D437D7" w:rsidR="00EF14FE" w:rsidP="00EF14FE" w:rsidRDefault="00626DF3">
      <w:pPr>
        <w:jc w:val="both"/>
        <w:rPr>
          <w:rFonts w:cs="Arial"/>
          <w:sz w:val="20"/>
          <w:szCs w:val="24"/>
          <w:lang w:val="pt-PT"/>
        </w:rPr>
      </w:pPr>
      <w:r w:rsidRPr="00626DF3">
        <w:rPr>
          <w:rFonts w:cs="Arial"/>
          <w:sz w:val="20"/>
          <w:szCs w:val="24"/>
          <w:lang w:val="pt-PT"/>
        </w:rPr>
        <w:t xml:space="preserve">Para os devidos efeitos informamos da </w:t>
      </w:r>
      <w:r w:rsidRPr="00734FB8">
        <w:rPr>
          <w:rFonts w:cs="Arial"/>
          <w:sz w:val="20"/>
          <w:szCs w:val="24"/>
          <w:u w:val="single"/>
          <w:lang w:val="pt-PT"/>
        </w:rPr>
        <w:t>ALTERAÇÃO</w:t>
      </w:r>
      <w:r w:rsidRPr="00D437D7">
        <w:rPr>
          <w:rFonts w:cs="Arial"/>
          <w:sz w:val="20"/>
          <w:szCs w:val="24"/>
          <w:lang w:val="pt-PT"/>
        </w:rPr>
        <w:t xml:space="preserve"> </w:t>
      </w:r>
      <w:r w:rsidRPr="00626DF3">
        <w:rPr>
          <w:rFonts w:cs="Arial"/>
          <w:sz w:val="20"/>
          <w:szCs w:val="24"/>
          <w:lang w:val="pt-PT"/>
        </w:rPr>
        <w:t>do agendamento da(s) inspeção(ões) à(s) instalação(ões) cuja manutenção está a vosso cargo:</w:t>
      </w:r>
    </w:p>
    <w:p>
      <w:pPr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="00116773" w:rsidP="00EF14FE" w:rsidRDefault="00116773">
      <w:pPr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626DF3" w:rsidP="00626DF3" w:rsidRDefault="00626DF3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Com vista à execução dest</w:t>
      </w:r>
      <w:r>
        <w:rPr>
          <w:rFonts w:cs="Arial"/>
          <w:sz w:val="20"/>
          <w:szCs w:val="24"/>
          <w:lang w:val="pt-PT"/>
        </w:rPr>
        <w:t xml:space="preserve">e </w:t>
      </w:r>
      <w:r w:rsidRPr="008372F1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erviço</w:t>
      </w:r>
      <w:r w:rsidRPr="008372F1">
        <w:rPr>
          <w:rFonts w:cs="Arial"/>
          <w:sz w:val="20"/>
          <w:szCs w:val="24"/>
          <w:lang w:val="pt-PT"/>
        </w:rPr>
        <w:t>, solicito se digne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inspecção não poderá realizar-se.</w:t>
      </w:r>
    </w:p>
    <w:p w:rsidRPr="008372F1" w:rsidR="00626DF3" w:rsidP="00626DF3" w:rsidRDefault="00626DF3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Alerto V.Exª. para o facto de, a ausência do técnico responsável neste acto, fazer incorrer essa empresa nas penalizações previstas no artº. 13º. do DL 320/2002 de 28 de Dezembro, a aplicar pela respectiva Câmara Municipal, na sequência de processo de contra-ordenação.</w:t>
      </w:r>
    </w:p>
    <w:p w:rsidRPr="008372F1" w:rsidR="00626DF3" w:rsidP="00626DF3" w:rsidRDefault="00626DF3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="00EF14FE" w:rsidP="00EF14FE" w:rsidRDefault="00626DF3">
      <w:pPr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Para qualquer assunto relacionado com a presente comunicação, favor utilizar os contactos abaixo.</w:t>
      </w:r>
      <w:r w:rsidRPr="008372F1" w:rsidR="00EF14FE">
        <w:rPr>
          <w:rFonts w:cs="Arial"/>
          <w:sz w:val="20"/>
          <w:szCs w:val="20"/>
          <w:lang w:val="pt-PT"/>
        </w:rPr>
        <w:t>.</w:t>
      </w:r>
    </w:p>
    <w:p w:rsidR="003B2048" w:rsidP="00EF14FE" w:rsidRDefault="003B2048">
      <w:pPr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3B2048" w:rsidP="00EF14FE" w:rsidRDefault="003B2048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RDefault="00EF14FE"/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167" w:rsidRDefault="005B4167" w:rsidP="00EF14FE">
      <w:pPr>
        <w:pStyle w:val="Footer"/>
      </w:pPr>
      <w:r>
        <w:separator/>
      </w:r>
    </w:p>
  </w:endnote>
  <w:endnote w:type="continuationSeparator" w:id="1">
    <w:p w:rsidR="005B4167" w:rsidRDefault="005B416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0774D4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Default="00EF14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167" w:rsidRDefault="005B4167" w:rsidP="00EF14FE">
      <w:pPr>
        <w:pStyle w:val="Footer"/>
      </w:pPr>
      <w:r>
        <w:separator/>
      </w:r>
    </w:p>
  </w:footnote>
  <w:footnote w:type="continuationSeparator" w:id="1">
    <w:p w:rsidR="005B4167" w:rsidRDefault="005B4167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F44BC5" w:rsidP="00F44BC5">
    <w:pPr>
      <w:pStyle w:val="Header"/>
      <w:jc w:val="center"/>
    </w:pPr>
    <w:r w:rsidRPr="00F44BC5"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drawingGridHorizontalSpacing w:val="110"/>
  <w:displayHorizontalDrawingGridEvery w:val="2"/>
  <w:characterSpacingControl w:val="doNotCompress"/>
  <w:hdrShapeDefaults>
    <o:shapedefaults v:ext="edit" spidmax="31746">
      <o:colormru v:ext="edit" colors="#ff5050"/>
      <o:colormenu v:ext="edit" fillcolor="red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57123"/>
    <w:rsid w:val="000774D4"/>
    <w:rsid w:val="000B7839"/>
    <w:rsid w:val="0011070A"/>
    <w:rsid w:val="00116773"/>
    <w:rsid w:val="00134BBA"/>
    <w:rsid w:val="00167790"/>
    <w:rsid w:val="001E00B9"/>
    <w:rsid w:val="00265911"/>
    <w:rsid w:val="002809F5"/>
    <w:rsid w:val="003351D0"/>
    <w:rsid w:val="0038624F"/>
    <w:rsid w:val="003B2048"/>
    <w:rsid w:val="003D04C4"/>
    <w:rsid w:val="003D1D17"/>
    <w:rsid w:val="003D6E7B"/>
    <w:rsid w:val="0040247D"/>
    <w:rsid w:val="004A1A3C"/>
    <w:rsid w:val="00520B6F"/>
    <w:rsid w:val="005277F6"/>
    <w:rsid w:val="0056654F"/>
    <w:rsid w:val="00574AC1"/>
    <w:rsid w:val="005B4167"/>
    <w:rsid w:val="005D4263"/>
    <w:rsid w:val="005F22B7"/>
    <w:rsid w:val="00626DF3"/>
    <w:rsid w:val="006D4D5E"/>
    <w:rsid w:val="006D525E"/>
    <w:rsid w:val="007B4868"/>
    <w:rsid w:val="007E3560"/>
    <w:rsid w:val="00830420"/>
    <w:rsid w:val="008B14FA"/>
    <w:rsid w:val="00995908"/>
    <w:rsid w:val="009C7354"/>
    <w:rsid w:val="00A20F61"/>
    <w:rsid w:val="00A41030"/>
    <w:rsid w:val="00AC5663"/>
    <w:rsid w:val="00AF2556"/>
    <w:rsid w:val="00AF2F74"/>
    <w:rsid w:val="00C12B96"/>
    <w:rsid w:val="00C77F33"/>
    <w:rsid w:val="00D544EB"/>
    <w:rsid w:val="00D8680C"/>
    <w:rsid w:val="00DB2C7B"/>
    <w:rsid w:val="00DE51E1"/>
    <w:rsid w:val="00E75C5C"/>
    <w:rsid w:val="00EA2F13"/>
    <w:rsid w:val="00EF14FE"/>
    <w:rsid w:val="00F3652D"/>
    <w:rsid w:val="00F37DA7"/>
    <w:rsid w:val="00F44BC5"/>
    <w:rsid w:val="00F72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ru v:ext="edit" colors="#ff5050"/>
      <o:colormenu v:ext="edit" fillcolor="red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839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8B14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3B2048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8F029-C1D5-4C97-A699-0C3BAFDD9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C14CartaAlteracaoMarcacaoEMIE</Template>
  <TotalTime>26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19</cp:revision>
  <dcterms:created xsi:type="dcterms:W3CDTF">2017-06-21T09:19:00Z</dcterms:created>
  <dcterms:modified xsi:type="dcterms:W3CDTF">2017-10-16T13:34:00Z</dcterms:modified>
</cp:coreProperties>
</file>