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4C5" w:rsidP="00724473" w:rsidRDefault="00B044C5">
      <w:pPr>
        <w:ind w:left="3600"/>
        <w:rPr>
          <w:rFonts w:ascii="Arial" w:hAnsi="Arial" w:cs="Arial"/>
          <w:bCs/>
          <w:sz w:val="20"/>
          <w:szCs w:val="24"/>
          <w:lang w:val="en-US"/>
        </w:rPr>
      </w:pPr>
    </w:p>
    <w:p w:rsidRPr="005E190D" w:rsidR="00155D88" w:rsidP="00155D88" w:rsidRDefault="00155D88">
      <w:pPr>
        <w:pStyle w:val="BodyText"/>
        <w:ind w:left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Exm. Sr.</w:t>
      </w:r>
    </w:p>
    <w:p w:rsidRPr="005E190D" w:rsidR="00155D88" w:rsidP="00155D88" w:rsidRDefault="00155D88">
      <w:pPr>
        <w:pStyle w:val="BodyText"/>
        <w:ind w:firstLine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Presidente da Câmara Municipal de</w:t>
      </w:r>
    </w:p>
    <w:p w:rsidRPr="005E190D" w:rsidR="00155D88" w:rsidP="00155D88" w:rsidRDefault="00155D88">
      <w:pPr>
        <w:pStyle w:val="BodyText"/>
        <w:ind w:firstLine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Almada</w:t>
      </w:r>
    </w:p>
    <w:p w:rsidRPr="005E190D" w:rsidR="00155D88" w:rsidP="00155D88" w:rsidRDefault="00155D88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ASSUNTO : Requerimento de </w:t>
      </w:r>
      <w:r>
        <w:rPr>
          <w:rFonts w:ascii="Arial" w:hAnsi="Arial" w:cs="Arial"/>
          <w:sz w:val="20"/>
          <w:szCs w:val="20"/>
        </w:rPr>
        <w:t>[#InspectionType#]</w:t>
      </w:r>
    </w:p>
    <w:p w:rsidRPr="009A58AA" w:rsidR="009A58AA" w:rsidP="00534898" w:rsidRDefault="009A58AA">
      <w:pPr>
        <w:pStyle w:val="BodyText"/>
        <w:rPr>
          <w:rFonts w:ascii="Arial" w:hAnsi="Arial" w:cs="Arial"/>
          <w:sz w:val="20"/>
          <w:szCs w:val="20"/>
          <w:lang w:val="en-US"/>
        </w:rPr>
      </w:pPr>
      <w:bookmarkStart w:name="OLE_LINK1" w:id="0"/>
      <w:bookmarkStart w:name="OLE_LINK2" w:id="1"/>
      <w:bookmarkStart w:name="OLE_LINK3" w:id="2"/>
      <w:bookmarkStart w:name="_GoBack" w:id="3"/>
      <w:bookmarkEnd w:id="3"/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Proprietário </w:t>
      </w:r>
      <w:r>
        <w:rPr>
          <w:rFonts w:ascii="Arial" w:hAnsi="Arial" w:cs="Arial"/>
          <w:sz w:val="20"/>
          <w:szCs w:val="20"/>
        </w:rPr>
        <w:t>[#EntityName#]</w:t>
      </w:r>
    </w:p>
    <w:p w:rsidR="0021401A" w:rsidRDefault="000E5CA4"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Contribuinte nº 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Empresa de Manutenção de Ascensores (1) </w:t>
      </w:r>
      <w:r>
        <w:rPr>
          <w:rFonts w:ascii="Arial" w:hAnsi="Arial" w:cs="Arial"/>
          <w:sz w:val="20"/>
          <w:szCs w:val="20"/>
        </w:rPr>
        <w:t>[#DistributorName#]</w:t>
      </w:r>
    </w:p>
    <w:p w:rsidR="0021401A" w:rsidRDefault="000E5CA4"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Contribuinte nº  (2) </w:t>
      </w: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Endereço </w:t>
      </w:r>
      <w:r>
        <w:rPr>
          <w:rFonts w:ascii="Arial" w:hAnsi="Arial" w:cs="Arial"/>
          <w:sz w:val="20"/>
          <w:szCs w:val="20"/>
          <w:u w:val="single"/>
        </w:rPr>
        <w:t>[#ServiceAddress#]</w:t>
      </w:r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  <w:u w:val="single"/>
        </w:rPr>
        <w:t>[#ServiceDoor#]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Localidade </w:t>
      </w:r>
      <w:r>
        <w:rPr>
          <w:rFonts w:ascii="Arial" w:hAnsi="Arial" w:cs="Arial"/>
          <w:sz w:val="20"/>
          <w:szCs w:val="20"/>
          <w:u w:val="single"/>
        </w:rPr>
        <w:t>[#ServiceLocal#]</w:t>
      </w:r>
      <w:r>
        <w:rPr>
          <w:rFonts w:ascii="Arial" w:hAnsi="Arial" w:cs="Arial"/>
          <w:sz w:val="20"/>
          <w:szCs w:val="20"/>
        </w:rPr>
        <w:t xml:space="preserve">       Código Postal </w:t>
      </w:r>
      <w:r>
        <w:rPr>
          <w:rFonts w:ascii="Arial" w:hAnsi="Arial" w:cs="Arial"/>
          <w:sz w:val="20"/>
          <w:szCs w:val="20"/>
          <w:u w:val="single"/>
        </w:rPr>
        <w:t>[#Servicepostal#]</w:t>
      </w:r>
      <w:r>
        <w:rPr>
          <w:rFonts w:ascii="Arial" w:hAnsi="Arial" w:cs="Arial"/>
          <w:sz w:val="20"/>
          <w:szCs w:val="20"/>
        </w:rPr>
        <w:t xml:space="preserve"> </w:t>
      </w:r>
    </w:p>
    <w:p w:rsidR="0021401A" w:rsidRDefault="000E5CA4"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Telefone </w:t>
      </w:r>
      <w:r w:rsidR="009A58AA">
        <w:rPr>
          <w:rFonts w:ascii="Arial" w:hAnsi="Arial" w:cs="Arial"/>
          <w:sz w:val="20"/>
          <w:szCs w:val="20"/>
        </w:rPr>
        <w:t>_______________</w:t>
      </w:r>
      <w:r w:rsidR="009A58AA">
        <w:rPr>
          <w:rFonts w:ascii="Arial" w:hAnsi="Arial" w:cs="Arial"/>
          <w:sz w:val="20"/>
          <w:szCs w:val="20"/>
        </w:rPr>
        <w:t xml:space="preserve">____ </w:t>
      </w:r>
      <w:r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____________</w:t>
      </w:r>
      <w:r w:rsidR="009A58AA">
        <w:rPr>
          <w:rFonts w:ascii="Arial" w:hAnsi="Arial" w:cs="Arial"/>
          <w:sz w:val="20"/>
          <w:szCs w:val="20"/>
        </w:rPr>
        <w:t>_______</w:t>
      </w:r>
    </w:p>
    <w:p w:rsidR="0021401A" w:rsidRDefault="009A58AA"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ab/>
        <w:t>_____________________</w:t>
      </w:r>
    </w:p>
    <w:bookmarkEnd w:id="0"/>
    <w:bookmarkEnd w:id="1"/>
    <w:bookmarkEnd w:id="2"/>
    <w:p w:rsidRPr="005E190D" w:rsidR="00155D88" w:rsidP="00155D88" w:rsidRDefault="00155D88">
      <w:pPr>
        <w:pStyle w:val="BodyText"/>
        <w:rPr>
          <w:rFonts w:ascii="Arial" w:hAnsi="Arial" w:cs="Arial"/>
          <w:sz w:val="20"/>
          <w:szCs w:val="20"/>
        </w:rPr>
      </w:pPr>
    </w:p>
    <w:p w:rsidR="00155D88" w:rsidP="00155D88" w:rsidRDefault="00155D88">
      <w:pPr>
        <w:pStyle w:val="BodyText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Requer a V. Exª,</w:t>
      </w:r>
      <w:r>
        <w:rPr>
          <w:rFonts w:ascii="Arial" w:hAnsi="Arial" w:cs="Arial"/>
          <w:sz w:val="20"/>
          <w:szCs w:val="20"/>
        </w:rPr>
        <w:t xml:space="preserve"> a</w:t>
      </w:r>
      <w:r w:rsidRPr="005E190D">
        <w:rPr>
          <w:rFonts w:ascii="Arial" w:hAnsi="Arial" w:cs="Arial"/>
          <w:sz w:val="20"/>
          <w:szCs w:val="20"/>
        </w:rPr>
        <w:t>(s)</w:t>
      </w:r>
      <w:r>
        <w:rPr>
          <w:rFonts w:ascii="Arial" w:hAnsi="Arial" w:cs="Arial"/>
          <w:sz w:val="20"/>
          <w:szCs w:val="20"/>
        </w:rPr>
        <w:t xml:space="preserve"> seguinte(s) intervenções na Morada da Instalação indicada(s):</w:t>
      </w:r>
    </w:p>
    <w:p w:rsidR="00155D88" w:rsidP="00155D88" w:rsidRDefault="00155D88"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[#SBL_ObjectWithValidityData#]</w:t>
      </w:r>
    </w:p>
    <w:p w:rsidR="007D1A31" w:rsidP="00155D88" w:rsidRDefault="007D1A31">
      <w:pPr>
        <w:pStyle w:val="BodyText"/>
        <w:rPr>
          <w:rFonts w:ascii="Arial" w:hAnsi="Arial" w:cs="Arial"/>
          <w:sz w:val="20"/>
          <w:szCs w:val="20"/>
        </w:rPr>
      </w:pPr>
    </w:p>
    <w:p w:rsidRPr="005E190D" w:rsidR="00155D88" w:rsidP="00155D88" w:rsidRDefault="00155D88">
      <w:pPr>
        <w:pStyle w:val="BodyText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Efectua o pagamento da respectiva taxa por:</w:t>
      </w:r>
    </w:p>
    <w:p w:rsidRPr="005E190D" w:rsidR="00155D88" w:rsidP="00155D88" w:rsidRDefault="000E5CA4"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rect id="_x0000_s1026" style="position:absolute;left:0;text-align:left;margin-left:0;margin-top:11.45pt;width:9pt;height:9pt;z-index:251660288"/>
        </w:pict>
      </w:r>
    </w:p>
    <w:p w:rsidRPr="005E190D" w:rsidR="00155D88" w:rsidP="00155D88" w:rsidRDefault="00155D88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Cheque nº ______________________________ do Banco____________________</w:t>
      </w:r>
    </w:p>
    <w:p w:rsidRPr="005E190D" w:rsidR="00155D88" w:rsidP="00155D88" w:rsidRDefault="00155D88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 Na quantia de € </w:t>
      </w:r>
      <w:r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5E190D">
        <w:rPr>
          <w:rFonts w:ascii="Arial" w:hAnsi="Arial" w:cs="Arial"/>
          <w:sz w:val="20"/>
          <w:szCs w:val="20"/>
        </w:rPr>
        <w:t xml:space="preserve">(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………………………………………………………………….</w:t>
      </w:r>
      <w:r w:rsidRPr="005E190D">
        <w:rPr>
          <w:rFonts w:ascii="Arial" w:hAnsi="Arial" w:cs="Arial"/>
          <w:sz w:val="20"/>
          <w:szCs w:val="20"/>
        </w:rPr>
        <w:t>)</w:t>
      </w:r>
    </w:p>
    <w:p w:rsidRPr="005E190D" w:rsidR="00155D88" w:rsidP="00155D88" w:rsidRDefault="00155D88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>à</w:t>
      </w:r>
      <w:r w:rsidRPr="005E190D">
        <w:rPr>
          <w:rFonts w:ascii="Arial" w:hAnsi="Arial" w:cs="Arial"/>
          <w:sz w:val="20"/>
          <w:szCs w:val="20"/>
        </w:rPr>
        <w:t xml:space="preserve"> ordem do Tesoureiro da Câmara Municipal de Almada.</w:t>
      </w:r>
    </w:p>
    <w:p w:rsidRPr="005E190D" w:rsidR="00155D88" w:rsidP="00155D88" w:rsidRDefault="00155D88">
      <w:pPr>
        <w:pStyle w:val="BodyTex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E190D">
        <w:rPr>
          <w:rFonts w:ascii="Arial" w:hAnsi="Arial" w:cs="Arial"/>
          <w:sz w:val="20"/>
          <w:szCs w:val="20"/>
        </w:rPr>
        <w:t>Assinatura</w:t>
      </w:r>
    </w:p>
    <w:p w:rsidR="00155D88" w:rsidP="00155D88" w:rsidRDefault="00155D88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155D88" w:rsidP="00155D88" w:rsidRDefault="00155D88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155D88" w:rsidP="00155D88" w:rsidRDefault="00192B53">
      <w:pPr>
        <w:pStyle w:val="BodyText"/>
        <w:ind w:left="2160" w:firstLine="7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Pr="005E190D" w:rsidR="00155D88">
        <w:rPr>
          <w:rFonts w:ascii="Arial" w:hAnsi="Arial" w:cs="Arial"/>
          <w:sz w:val="20"/>
          <w:szCs w:val="20"/>
        </w:rPr>
        <w:t>______________________________</w:t>
      </w:r>
    </w:p>
    <w:p w:rsidRPr="005E190D" w:rsidR="00155D88" w:rsidP="00155D88" w:rsidRDefault="00155D88">
      <w:pPr>
        <w:pStyle w:val="BodyText"/>
        <w:ind w:left="2160" w:firstLine="720"/>
        <w:jc w:val="center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(Proprietário / EMA)</w:t>
      </w:r>
    </w:p>
    <w:p w:rsidRPr="005E190D" w:rsidR="00155D88" w:rsidP="00155D88" w:rsidRDefault="00155D88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155D88" w:rsidP="00155D88" w:rsidRDefault="00155D88">
      <w:pPr>
        <w:pStyle w:val="BlockText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spacing w:line="360" w:lineRule="auto"/>
        <w:ind w:left="0" w:right="5426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BUREAU VERITAS</w:t>
      </w:r>
    </w:p>
    <w:p w:rsidRPr="005E190D" w:rsidR="00155D88" w:rsidP="00155D88" w:rsidRDefault="00155D88">
      <w:pPr>
        <w:pStyle w:val="BlockText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spacing w:line="360" w:lineRule="auto"/>
        <w:ind w:left="0" w:right="5426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Requisição</w:t>
      </w:r>
    </w:p>
    <w:p w:rsidRPr="005E190D" w:rsidR="00155D88" w:rsidP="00155D88" w:rsidRDefault="00155D88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155D88" w:rsidP="00155D88" w:rsidRDefault="00155D88">
      <w:pPr>
        <w:pStyle w:val="BlockTex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0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(1) Caso a Empresa de Manutenção (EMA) não seja a indicada, o proprietário da instalação deverá informar a actual Empresa de Manutenção de Ascensores.</w:t>
      </w:r>
    </w:p>
    <w:p w:rsidR="00155D88" w:rsidP="00155D88" w:rsidRDefault="00155D88">
      <w:pPr>
        <w:pStyle w:val="BlockTex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360" w:firstLine="0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4"/>
        <w:gridCol w:w="1843"/>
      </w:tblGrid>
      <w:tr w:rsidRPr="00367703" w:rsidR="00192B53" w:rsidTr="00E7782D">
        <w:trPr>
          <w:jc w:val="center"/>
        </w:trPr>
        <w:tc>
          <w:tcPr>
            <w:tcW w:w="3024" w:type="dxa"/>
            <w:tcBorders>
              <w:bottom w:val="single" w:color="auto" w:sz="4" w:space="0"/>
            </w:tcBorders>
            <w:shd w:val="clear" w:color="auto" w:fill="auto"/>
          </w:tcPr>
          <w:p w:rsidRPr="00367703" w:rsidR="00192B53" w:rsidP="00E7782D" w:rsidRDefault="00192B5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Câmara Municipal de ALMADA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shd w:val="clear" w:color="auto" w:fill="auto"/>
          </w:tcPr>
          <w:p w:rsidRPr="00367703" w:rsidR="00192B53" w:rsidP="00E7782D" w:rsidRDefault="00192B5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Valor Taxa ( € )</w:t>
            </w:r>
          </w:p>
        </w:tc>
      </w:tr>
      <w:tr w:rsidRPr="00367703" w:rsidR="00192B53" w:rsidTr="00E7782D">
        <w:trPr>
          <w:trHeight w:val="78"/>
          <w:jc w:val="center"/>
        </w:trPr>
        <w:tc>
          <w:tcPr>
            <w:tcW w:w="3024" w:type="dxa"/>
            <w:tcBorders>
              <w:top w:val="single" w:color="auto" w:sz="4" w:space="0"/>
            </w:tcBorders>
            <w:shd w:val="clear" w:color="auto" w:fill="auto"/>
          </w:tcPr>
          <w:p w:rsidRPr="00367703" w:rsidR="00192B53" w:rsidP="00E7782D" w:rsidRDefault="00192B5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color="auto" w:sz="4" w:space="0"/>
            </w:tcBorders>
            <w:shd w:val="clear" w:color="auto" w:fill="auto"/>
          </w:tcPr>
          <w:p w:rsidRPr="00367703" w:rsidR="00192B53" w:rsidP="00E7782D" w:rsidRDefault="00192B5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Pr="00367703" w:rsidR="00192B53" w:rsidTr="00E7782D">
        <w:trPr>
          <w:jc w:val="center"/>
        </w:trPr>
        <w:tc>
          <w:tcPr>
            <w:tcW w:w="3024" w:type="dxa"/>
            <w:shd w:val="clear" w:color="auto" w:fill="auto"/>
          </w:tcPr>
          <w:p w:rsidRPr="00367703" w:rsidR="00192B53" w:rsidP="00E7782D" w:rsidRDefault="00192B5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/>
                <w:bCs/>
                <w:sz w:val="16"/>
                <w:szCs w:val="16"/>
              </w:rPr>
              <w:t>Reinspecção</w:t>
            </w:r>
          </w:p>
        </w:tc>
        <w:tc>
          <w:tcPr>
            <w:tcW w:w="1843" w:type="dxa"/>
            <w:shd w:val="clear" w:color="auto" w:fill="auto"/>
          </w:tcPr>
          <w:p w:rsidRPr="00367703" w:rsidR="00192B53" w:rsidP="00E7782D" w:rsidRDefault="00192B5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/>
                <w:bCs/>
                <w:sz w:val="16"/>
                <w:szCs w:val="16"/>
              </w:rPr>
              <w:t>95,40 (*)</w:t>
            </w:r>
          </w:p>
        </w:tc>
      </w:tr>
      <w:tr w:rsidRPr="00367703" w:rsidR="00192B53" w:rsidTr="00E7782D">
        <w:trPr>
          <w:jc w:val="center"/>
        </w:trPr>
        <w:tc>
          <w:tcPr>
            <w:tcW w:w="3024" w:type="dxa"/>
            <w:shd w:val="clear" w:color="auto" w:fill="auto"/>
          </w:tcPr>
          <w:p w:rsidRPr="00367703" w:rsidR="00192B53" w:rsidP="00E7782D" w:rsidRDefault="00192B5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Inspecção Periódica</w:t>
            </w:r>
          </w:p>
        </w:tc>
        <w:tc>
          <w:tcPr>
            <w:tcW w:w="1843" w:type="dxa"/>
            <w:shd w:val="clear" w:color="auto" w:fill="auto"/>
          </w:tcPr>
          <w:p w:rsidRPr="00367703" w:rsidR="00192B53" w:rsidP="00E7782D" w:rsidRDefault="00192B5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67703">
              <w:rPr>
                <w:rFonts w:ascii="Arial" w:hAnsi="Arial" w:cs="Arial"/>
                <w:bCs/>
                <w:sz w:val="16"/>
                <w:szCs w:val="16"/>
              </w:rPr>
              <w:t>135,91</w:t>
            </w:r>
          </w:p>
        </w:tc>
      </w:tr>
    </w:tbl>
    <w:p w:rsidRPr="005E190D" w:rsidR="00192B53" w:rsidP="00155D88" w:rsidRDefault="00192B53">
      <w:pPr>
        <w:pStyle w:val="BlockTex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360" w:firstLine="0"/>
        <w:rPr>
          <w:rFonts w:ascii="Arial" w:hAnsi="Arial" w:cs="Arial"/>
          <w:sz w:val="20"/>
          <w:szCs w:val="20"/>
        </w:rPr>
      </w:pPr>
    </w:p>
    <w:p w:rsidRPr="005E190D" w:rsidR="00155D88" w:rsidP="00155D88" w:rsidRDefault="00155D88">
      <w:pPr>
        <w:pStyle w:val="BlockTex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0" w:firstLine="0"/>
        <w:rPr>
          <w:rFonts w:ascii="Arial" w:hAnsi="Arial" w:cs="Arial"/>
          <w:b/>
          <w:bCs/>
          <w:sz w:val="20"/>
          <w:szCs w:val="20"/>
        </w:rPr>
      </w:pPr>
      <w:r w:rsidRPr="005E190D">
        <w:rPr>
          <w:rFonts w:ascii="Arial" w:hAnsi="Arial" w:cs="Arial"/>
          <w:b/>
          <w:bCs/>
          <w:sz w:val="20"/>
          <w:szCs w:val="20"/>
        </w:rPr>
        <w:t>* De acordo com o Memorando n.º 20 da Direcção-Geral de Energia e Geologia, após 180 dias da data da inspecção deve ser solicitada uma nova inspecção periódica.</w:t>
      </w:r>
    </w:p>
    <w:p w:rsidRPr="00603B39" w:rsidR="00155D88" w:rsidP="00155D88" w:rsidRDefault="00155D88">
      <w:pPr>
        <w:pStyle w:val="Footer"/>
        <w:jc w:val="right"/>
        <w:rPr>
          <w:rFonts w:ascii="Arial" w:hAnsi="Arial" w:cs="Arial"/>
          <w:sz w:val="20"/>
          <w:szCs w:val="20"/>
          <w:lang w:val="pt-PT"/>
        </w:rPr>
      </w:pPr>
    </w:p>
    <w:p w:rsidRPr="00603B39" w:rsidR="00155D88" w:rsidP="00155D88" w:rsidRDefault="00155D88">
      <w:pPr>
        <w:pStyle w:val="Footer"/>
        <w:jc w:val="right"/>
        <w:rPr>
          <w:rFonts w:ascii="Arial" w:hAnsi="Arial" w:cs="Arial"/>
          <w:sz w:val="20"/>
          <w:szCs w:val="20"/>
          <w:lang w:val="pt-PT"/>
        </w:rPr>
      </w:pPr>
    </w:p>
    <w:p w:rsidR="00155D88" w:rsidP="009340C0" w:rsidRDefault="00155D88">
      <w:pPr>
        <w:pStyle w:val="Footer"/>
        <w:tabs>
          <w:tab w:val="left" w:pos="6237"/>
        </w:tabs>
        <w:jc w:val="center"/>
      </w:pPr>
      <w:r w:rsidRPr="00603B39">
        <w:rPr>
          <w:rFonts w:ascii="Arial" w:hAnsi="Arial" w:cs="Arial"/>
          <w:sz w:val="20"/>
          <w:szCs w:val="20"/>
          <w:lang w:val="pt-PT"/>
        </w:rPr>
        <w:tab/>
      </w:r>
      <w:r w:rsidRPr="00603B39">
        <w:rPr>
          <w:rFonts w:ascii="Arial" w:hAnsi="Arial" w:cs="Arial"/>
          <w:sz w:val="20"/>
          <w:szCs w:val="20"/>
          <w:lang w:val="pt-PT"/>
        </w:rPr>
        <w:tab/>
      </w:r>
      <w:r w:rsidRPr="005E190D">
        <w:rPr>
          <w:rFonts w:ascii="Arial" w:hAnsi="Arial" w:cs="Arial"/>
          <w:sz w:val="20"/>
          <w:szCs w:val="20"/>
        </w:rPr>
        <w:t xml:space="preserve">Data de </w:t>
      </w:r>
      <w:proofErr w:type="spellStart"/>
      <w:r w:rsidRPr="005E190D">
        <w:rPr>
          <w:rFonts w:ascii="Arial" w:hAnsi="Arial" w:cs="Arial"/>
          <w:sz w:val="20"/>
          <w:szCs w:val="20"/>
        </w:rPr>
        <w:t>emissão</w:t>
      </w:r>
      <w:proofErr w:type="spellEnd"/>
      <w:r w:rsidRPr="005E190D">
        <w:rPr>
          <w:rFonts w:ascii="Arial" w:hAnsi="Arial" w:cs="Arial"/>
          <w:sz w:val="20"/>
          <w:szCs w:val="20"/>
        </w:rPr>
        <w:t xml:space="preserve">: </w:t>
      </w:r>
      <w:r w:rsidRPr="005E190D" w:rsidR="005554A2">
        <w:rPr>
          <w:rFonts w:ascii="Arial" w:hAnsi="Arial" w:cs="Arial"/>
          <w:sz w:val="20"/>
          <w:szCs w:val="20"/>
        </w:rPr>
        <w:fldChar w:fldCharType="begin"/>
      </w:r>
      <w:r w:rsidRPr="005E190D">
        <w:rPr>
          <w:rFonts w:ascii="Arial" w:hAnsi="Arial" w:cs="Arial"/>
          <w:sz w:val="20"/>
          <w:szCs w:val="20"/>
        </w:rPr>
        <w:instrText xml:space="preserve"> DATE \@ "dd-MM-yyyy" </w:instrText>
      </w:r>
      <w:r w:rsidRPr="005E190D" w:rsidR="005554A2">
        <w:rPr>
          <w:rFonts w:ascii="Arial" w:hAnsi="Arial" w:cs="Arial"/>
          <w:sz w:val="20"/>
          <w:szCs w:val="20"/>
        </w:rPr>
        <w:fldChar w:fldCharType="separate"/>
      </w:r>
      <w:r w:rsidR="009A58AA">
        <w:rPr>
          <w:rFonts w:ascii="Arial" w:hAnsi="Arial" w:cs="Arial"/>
          <w:noProof/>
          <w:sz w:val="20"/>
          <w:szCs w:val="20"/>
        </w:rPr>
        <w:t>10-04-2019</w:t>
      </w:r>
      <w:r w:rsidRPr="005E190D" w:rsidR="005554A2">
        <w:rPr>
          <w:rFonts w:ascii="Arial" w:hAnsi="Arial" w:cs="Arial"/>
          <w:sz w:val="20"/>
          <w:szCs w:val="20"/>
        </w:rPr>
        <w:fldChar w:fldCharType="end"/>
      </w:r>
    </w:p>
    <w:sectPr w:rsidR="00155D88" w:rsidSect="00102D1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CA4" w:rsidRDefault="000E5CA4" w:rsidP="00CE09B5">
      <w:r>
        <w:separator/>
      </w:r>
    </w:p>
  </w:endnote>
  <w:endnote w:type="continuationSeparator" w:id="0">
    <w:p w:rsidR="000E5CA4" w:rsidRDefault="000E5CA4" w:rsidP="00CE0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CA4" w:rsidRDefault="000E5CA4" w:rsidP="00CE09B5">
      <w:r>
        <w:separator/>
      </w:r>
    </w:p>
  </w:footnote>
  <w:footnote w:type="continuationSeparator" w:id="0">
    <w:p w:rsidR="000E5CA4" w:rsidRDefault="000E5CA4" w:rsidP="00CE09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9B5" w:rsidRDefault="00E26D21" w:rsidP="00E26D21">
    <w:pPr>
      <w:pStyle w:val="Header"/>
      <w:jc w:val="right"/>
    </w:pPr>
    <w:r>
      <w:rPr>
        <w:noProof/>
        <w:lang w:val="pt-PT" w:eastAsia="pt-PT"/>
      </w:rPr>
      <w:drawing>
        <wp:inline distT="0" distB="0" distL="0" distR="0">
          <wp:extent cx="828675" cy="828675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09B5" w:rsidRDefault="00CE09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39A3"/>
    <w:rsid w:val="00004337"/>
    <w:rsid w:val="00057156"/>
    <w:rsid w:val="00087D1F"/>
    <w:rsid w:val="000D62E1"/>
    <w:rsid w:val="000E04C7"/>
    <w:rsid w:val="000E5CA4"/>
    <w:rsid w:val="00102D12"/>
    <w:rsid w:val="00106960"/>
    <w:rsid w:val="00106F55"/>
    <w:rsid w:val="001157E6"/>
    <w:rsid w:val="001308EA"/>
    <w:rsid w:val="00142CAB"/>
    <w:rsid w:val="00147AF6"/>
    <w:rsid w:val="00151D70"/>
    <w:rsid w:val="00155D88"/>
    <w:rsid w:val="001919E4"/>
    <w:rsid w:val="00192B53"/>
    <w:rsid w:val="001A1F34"/>
    <w:rsid w:val="001C12F3"/>
    <w:rsid w:val="0021401A"/>
    <w:rsid w:val="00217E04"/>
    <w:rsid w:val="00260FD2"/>
    <w:rsid w:val="00264187"/>
    <w:rsid w:val="00271779"/>
    <w:rsid w:val="00340376"/>
    <w:rsid w:val="003514CB"/>
    <w:rsid w:val="003739A3"/>
    <w:rsid w:val="003A1778"/>
    <w:rsid w:val="003A4CEA"/>
    <w:rsid w:val="003D7119"/>
    <w:rsid w:val="003E75A9"/>
    <w:rsid w:val="004514AF"/>
    <w:rsid w:val="004601A6"/>
    <w:rsid w:val="00491BED"/>
    <w:rsid w:val="00496324"/>
    <w:rsid w:val="00516761"/>
    <w:rsid w:val="005176EF"/>
    <w:rsid w:val="00534898"/>
    <w:rsid w:val="005554A2"/>
    <w:rsid w:val="00573093"/>
    <w:rsid w:val="005D2653"/>
    <w:rsid w:val="00603B39"/>
    <w:rsid w:val="0060454B"/>
    <w:rsid w:val="00647C57"/>
    <w:rsid w:val="00674FC2"/>
    <w:rsid w:val="006E3668"/>
    <w:rsid w:val="006F0100"/>
    <w:rsid w:val="006F5B19"/>
    <w:rsid w:val="00724473"/>
    <w:rsid w:val="00736FCA"/>
    <w:rsid w:val="007526B3"/>
    <w:rsid w:val="0075489F"/>
    <w:rsid w:val="00766787"/>
    <w:rsid w:val="0078368A"/>
    <w:rsid w:val="007A71F0"/>
    <w:rsid w:val="007A75E0"/>
    <w:rsid w:val="007C671B"/>
    <w:rsid w:val="007D1A31"/>
    <w:rsid w:val="008748B2"/>
    <w:rsid w:val="00875F02"/>
    <w:rsid w:val="00890A30"/>
    <w:rsid w:val="00895A06"/>
    <w:rsid w:val="008A2D0D"/>
    <w:rsid w:val="008F116E"/>
    <w:rsid w:val="00910231"/>
    <w:rsid w:val="00921846"/>
    <w:rsid w:val="009340C0"/>
    <w:rsid w:val="009431E6"/>
    <w:rsid w:val="00974989"/>
    <w:rsid w:val="009A58AA"/>
    <w:rsid w:val="009B57F7"/>
    <w:rsid w:val="009E0B8E"/>
    <w:rsid w:val="00A15678"/>
    <w:rsid w:val="00AB2A37"/>
    <w:rsid w:val="00AB2C4C"/>
    <w:rsid w:val="00B042CB"/>
    <w:rsid w:val="00B044C5"/>
    <w:rsid w:val="00B24FD0"/>
    <w:rsid w:val="00B64D10"/>
    <w:rsid w:val="00BB1927"/>
    <w:rsid w:val="00C1026F"/>
    <w:rsid w:val="00C17690"/>
    <w:rsid w:val="00C27AC9"/>
    <w:rsid w:val="00C32176"/>
    <w:rsid w:val="00CE09B5"/>
    <w:rsid w:val="00D51A6F"/>
    <w:rsid w:val="00D60595"/>
    <w:rsid w:val="00D72FF6"/>
    <w:rsid w:val="00DB0DFD"/>
    <w:rsid w:val="00DB59AD"/>
    <w:rsid w:val="00E26D21"/>
    <w:rsid w:val="00EA17D5"/>
    <w:rsid w:val="00EB0CD1"/>
    <w:rsid w:val="00F329EF"/>
    <w:rsid w:val="00FB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09B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lockText">
    <w:name w:val="Block Text"/>
    <w:basedOn w:val="Normal"/>
    <w:semiHidden/>
    <w:rsid w:val="00155D88"/>
    <w:pPr>
      <w:ind w:left="4248" w:right="-154" w:firstLine="708"/>
    </w:pPr>
    <w:rPr>
      <w:sz w:val="24"/>
      <w:szCs w:val="24"/>
    </w:rPr>
  </w:style>
  <w:style w:type="table" w:styleId="TableGrid">
    <w:name w:val="Table Grid"/>
    <w:basedOn w:val="TableNormal"/>
    <w:uiPriority w:val="59"/>
    <w:rsid w:val="009340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Custom1">
    <w:name w:val="Custom1"/>
    <w:basedOn w:val="TableGrid"/>
    <w:uiPriority w:val="99"/>
    <w:qFormat/>
    <w:rsid w:val="0051676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R01-Requerimento CM Almada</Template>
  <TotalTime>132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Nuria Batlle</cp:lastModifiedBy>
  <cp:revision>34</cp:revision>
  <dcterms:created xsi:type="dcterms:W3CDTF">2017-05-23T11:38:00Z</dcterms:created>
  <dcterms:modified xsi:type="dcterms:W3CDTF">2019-04-10T15:40:00Z</dcterms:modified>
</cp:coreProperties>
</file>