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4C5" w:rsidP="00724473" w:rsidRDefault="00B044C5">
      <w:pPr>
        <w:ind w:left="3600"/>
        <w:rPr>
          <w:rFonts w:ascii="Arial" w:hAnsi="Arial" w:cs="Arial"/>
          <w:bCs/>
          <w:sz w:val="20"/>
          <w:szCs w:val="24"/>
          <w:lang w:val="en-US"/>
        </w:rPr>
      </w:pPr>
    </w:p>
    <w:p w:rsidRPr="005E190D" w:rsidR="00155D88" w:rsidP="00155D88" w:rsidRDefault="00155D88">
      <w:pPr>
        <w:pStyle w:val="BodyText"/>
        <w:ind w:left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Exm. Sr.</w:t>
      </w:r>
    </w:p>
    <w:p w:rsidRPr="005E190D" w:rsidR="00155D88" w:rsidP="00155D88" w:rsidRDefault="00155D88">
      <w:pPr>
        <w:pStyle w:val="BodyText"/>
        <w:ind w:firstLine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Presidente da Câmara Municipal de</w:t>
      </w:r>
    </w:p>
    <w:p w:rsidRPr="005E190D" w:rsidR="00155D88" w:rsidP="00155D88" w:rsidRDefault="00155D88">
      <w:pPr>
        <w:pStyle w:val="BodyText"/>
        <w:ind w:firstLine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Almada</w:t>
      </w:r>
    </w:p>
    <w:p w:rsidRPr="005E190D"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ASSUNTO : Requerimento de [#InspectionType#]</w:t>
      </w:r>
    </w:p>
    <w:p w:rsidRPr="005E190D"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</w:rPr>
      </w:pPr>
      <w:bookmarkStart w:name="OLE_LINK1" w:id="0"/>
      <w:bookmarkStart w:name="OLE_LINK2" w:id="1"/>
      <w:bookmarkStart w:name="OLE_LINK3" w:id="2"/>
      <w:r>
        <w:rPr>
          <w:rFonts w:ascii="Arial" w:hAnsi="Arial" w:cs="Arial"/>
          <w:sz w:val="20"/>
          <w:szCs w:val="20"/>
        </w:rPr>
        <w:t xml:space="preserve">Processo nº </w:t>
      </w:r>
      <w:r>
        <w:rPr>
          <w:rFonts w:ascii="Arial" w:hAnsi="Arial" w:cs="Arial"/>
          <w:b/>
          <w:sz w:val="20"/>
          <w:szCs w:val="20"/>
        </w:rPr>
        <w:t>[#SBL_ObjectAssetNumbers#]</w:t>
      </w:r>
    </w:p>
    <w:p w:rsidRPr="005E190D" w:rsidR="00534898" w:rsidP="00534898" w:rsidRDefault="00534898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Proprietário </w:t>
      </w:r>
      <w:r>
        <w:rPr>
          <w:rFonts w:ascii="Arial" w:hAnsi="Arial" w:cs="Arial"/>
          <w:b/>
          <w:sz w:val="20"/>
          <w:szCs w:val="20"/>
          <w:u w:val="single"/>
        </w:rPr>
        <w:t>[#CustomerName#]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Contribuinte nº </w:t>
      </w:r>
      <w:r>
        <w:rPr>
          <w:rFonts w:ascii="Arial" w:hAnsi="Arial" w:cs="Arial"/>
          <w:b/>
          <w:sz w:val="20"/>
          <w:szCs w:val="20"/>
          <w:u w:val="single"/>
        </w:rPr>
        <w:t>[#CustomerNIF#]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Empresa de Manutenção de Ascensores (1) </w:t>
      </w:r>
      <w:r>
        <w:rPr>
          <w:rFonts w:ascii="Arial" w:hAnsi="Arial" w:cs="Arial"/>
          <w:b/>
          <w:sz w:val="20"/>
          <w:szCs w:val="20"/>
          <w:u w:val="single"/>
        </w:rPr>
        <w:t>[#ServiceCompany#]</w:t>
      </w: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Contribuinte nº  (2) </w:t>
      </w:r>
      <w:r>
        <w:rPr>
          <w:rFonts w:ascii="Arial" w:hAnsi="Arial" w:cs="Arial"/>
          <w:b/>
          <w:sz w:val="20"/>
          <w:szCs w:val="20"/>
          <w:u w:val="single"/>
        </w:rPr>
        <w:t>[#ServiceCompanyNIF#]</w:t>
      </w: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Endereço </w:t>
      </w:r>
      <w:r>
        <w:rPr>
          <w:rFonts w:ascii="Arial" w:hAnsi="Arial" w:cs="Arial"/>
          <w:b/>
          <w:sz w:val="20"/>
          <w:szCs w:val="20"/>
          <w:u w:val="single"/>
        </w:rPr>
        <w:t>[#ServiceCompanyAdress#]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  <w:u w:val="single"/>
        </w:rPr>
        <w:t>[#ServiceCompanyNumber#]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Localidade </w:t>
      </w:r>
      <w:r>
        <w:rPr>
          <w:rFonts w:ascii="Arial" w:hAnsi="Arial" w:cs="Arial"/>
          <w:b/>
          <w:sz w:val="20"/>
          <w:szCs w:val="20"/>
          <w:u w:val="single"/>
        </w:rPr>
        <w:t>[#ServiceCompanyLocality#]</w:t>
      </w:r>
      <w:r>
        <w:rPr>
          <w:rFonts w:ascii="Arial" w:hAnsi="Arial" w:cs="Arial"/>
          <w:sz w:val="20"/>
          <w:szCs w:val="20"/>
        </w:rPr>
        <w:t xml:space="preserve">       Código Postal </w:t>
      </w:r>
      <w:r>
        <w:rPr>
          <w:rFonts w:ascii="Arial" w:hAnsi="Arial" w:cs="Arial"/>
          <w:b/>
          <w:sz w:val="20"/>
          <w:szCs w:val="20"/>
          <w:u w:val="single"/>
        </w:rPr>
        <w:t>[#ServiceCompanyCodpost#]</w:t>
      </w:r>
      <w:r>
        <w:rPr>
          <w:rFonts w:ascii="Arial" w:hAnsi="Arial" w:cs="Arial"/>
          <w:sz w:val="20"/>
          <w:szCs w:val="20"/>
        </w:rPr>
        <w:t xml:space="preserve"> </w:t>
      </w: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Telefone </w:t>
      </w:r>
      <w:r>
        <w:rPr>
          <w:rFonts w:ascii="Arial" w:hAnsi="Arial" w:cs="Arial"/>
          <w:b/>
          <w:sz w:val="20"/>
          <w:szCs w:val="20"/>
          <w:u w:val="single"/>
        </w:rPr>
        <w:t>[#ServiceCompanyTelefone#]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b/>
          <w:sz w:val="20"/>
          <w:szCs w:val="20"/>
          <w:u w:val="single"/>
        </w:rPr>
        <w:t>[#ServiceCompanyFax#]</w:t>
      </w:r>
      <w:r>
        <w:rPr>
          <w:rFonts w:ascii="Arial" w:hAnsi="Arial" w:cs="Arial"/>
          <w:sz w:val="20"/>
          <w:szCs w:val="20"/>
        </w:rPr>
        <w:t>_____________</w:t>
      </w: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b/>
          <w:sz w:val="20"/>
          <w:szCs w:val="20"/>
          <w:u w:val="single"/>
        </w:rPr>
        <w:t>[#ServiceCompanyEmail#]</w:t>
      </w:r>
    </w:p>
    <w:bookmarkEnd w:id="0"/>
    <w:bookmarkEnd w:id="1"/>
    <w:bookmarkEnd w:id="2"/>
    <w:p w:rsidRPr="005E190D"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</w:p>
    <w:p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Requer a V. Exª,</w:t>
      </w:r>
      <w:r>
        <w:rPr>
          <w:rFonts w:ascii="Arial" w:hAnsi="Arial" w:cs="Arial"/>
          <w:sz w:val="20"/>
          <w:szCs w:val="20"/>
        </w:rPr>
        <w:t xml:space="preserve"> a</w:t>
      </w:r>
      <w:r w:rsidRPr="005E190D">
        <w:rPr>
          <w:rFonts w:ascii="Arial" w:hAnsi="Arial" w:cs="Arial"/>
          <w:sz w:val="20"/>
          <w:szCs w:val="20"/>
        </w:rPr>
        <w:t>(s)</w:t>
      </w:r>
      <w:r>
        <w:rPr>
          <w:rFonts w:ascii="Arial" w:hAnsi="Arial" w:cs="Arial"/>
          <w:sz w:val="20"/>
          <w:szCs w:val="20"/>
        </w:rPr>
        <w:t xml:space="preserve"> seguinte(s) intervenções na Morada da Instalação indicada(s):</w:t>
      </w:r>
    </w:p>
    <w:p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[#SBL_InspectionData#]</w:t>
      </w:r>
    </w:p>
    <w:p w:rsidR="007D1A31" w:rsidP="00155D88" w:rsidRDefault="007D1A31">
      <w:pPr>
        <w:pStyle w:val="BodyText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Efectua o pagamento da respectiva taxa por:</w:t>
      </w:r>
    </w:p>
    <w:p w:rsidRPr="005E190D" w:rsidR="00155D88" w:rsidP="00155D88" w:rsidRDefault="005554A2">
      <w:pPr>
        <w:pStyle w:val="BodyText"/>
        <w:rPr>
          <w:rFonts w:ascii="Arial" w:hAnsi="Arial" w:cs="Arial"/>
          <w:sz w:val="20"/>
          <w:szCs w:val="20"/>
        </w:rPr>
      </w:pPr>
      <w:r w:rsidRPr="005554A2">
        <w:rPr>
          <w:rFonts w:ascii="Arial" w:hAnsi="Arial" w:cs="Arial"/>
          <w:noProof/>
          <w:sz w:val="20"/>
          <w:szCs w:val="20"/>
        </w:rPr>
        <w:pict>
          <v:rect id="_x0000_s1026" style="position:absolute;left:0;text-align:left;margin-left:0;margin-top:11.45pt;width:9pt;height:9pt;z-index:251660288"/>
        </w:pict>
      </w:r>
    </w:p>
    <w:p w:rsidRPr="005E190D" w:rsidR="00155D88" w:rsidP="00155D88" w:rsidRDefault="00155D88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Cheque nº ______________________________ do Banco____________________</w:t>
      </w:r>
    </w:p>
    <w:p w:rsidRPr="005E190D" w:rsidR="00155D88" w:rsidP="00155D88" w:rsidRDefault="00155D88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 Na quantia de € </w:t>
      </w:r>
      <w:r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5E190D">
        <w:rPr>
          <w:rFonts w:ascii="Arial" w:hAnsi="Arial" w:cs="Arial"/>
          <w:sz w:val="20"/>
          <w:szCs w:val="20"/>
        </w:rPr>
        <w:t xml:space="preserve">(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………………………………………………………………….</w:t>
      </w:r>
      <w:r w:rsidRPr="005E190D">
        <w:rPr>
          <w:rFonts w:ascii="Arial" w:hAnsi="Arial" w:cs="Arial"/>
          <w:sz w:val="20"/>
          <w:szCs w:val="20"/>
        </w:rPr>
        <w:t>)</w:t>
      </w:r>
    </w:p>
    <w:p w:rsidRPr="005E190D" w:rsidR="00155D88" w:rsidP="00155D88" w:rsidRDefault="00155D88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>à</w:t>
      </w:r>
      <w:r w:rsidRPr="005E190D">
        <w:rPr>
          <w:rFonts w:ascii="Arial" w:hAnsi="Arial" w:cs="Arial"/>
          <w:sz w:val="20"/>
          <w:szCs w:val="20"/>
        </w:rPr>
        <w:t xml:space="preserve"> ordem do Tesoureiro da Câmara Municipal de Almada.</w:t>
      </w:r>
    </w:p>
    <w:p w:rsidRPr="005E190D"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>
        <w:rPr>
          <w:rFonts w:ascii="Arial" w:hAnsi="Arial" w:cs="Arial"/>
          <w:sz w:val="20"/>
          <w:szCs w:val="20"/>
        </w:rPr>
        <w:t>Assinatura</w:t>
      </w:r>
    </w:p>
    <w:p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______________________________</w:t>
      </w:r>
    </w:p>
    <w:p w:rsidRPr="005E190D" w:rsidR="00155D88" w:rsidP="00155D88" w:rsidRDefault="00155D88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(Proprietário / EMA)</w:t>
      </w:r>
    </w:p>
    <w:p w:rsidRPr="005E190D"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BUREAU VERITAS</w:t>
      </w:r>
    </w:p>
    <w:p w:rsidRPr="005E190D" w:rsidR="00155D88" w:rsidP="00155D88" w:rsidRDefault="00155D88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Requisição</w:t>
      </w:r>
    </w:p>
    <w:p w:rsidRPr="005E190D"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lockTex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(1) Caso a Empresa de Manutenção (EMA) não seja a indicada, o proprietário da instalação deverá informar a actual Empresa de Manutenção de Ascensores.</w:t>
      </w:r>
    </w:p>
    <w:p w:rsidRPr="005E190D" w:rsidR="00155D88" w:rsidP="00155D88" w:rsidRDefault="00155D88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360" w:firstLine="0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5E190D">
        <w:rPr>
          <w:rFonts w:ascii="Arial" w:hAnsi="Arial" w:cs="Arial"/>
          <w:b/>
          <w:bCs/>
          <w:sz w:val="20"/>
          <w:szCs w:val="20"/>
        </w:rPr>
        <w:t>* De acordo com o Memorando n.º 20 da Direcção-Geral de Energia e Geologia, após 180 dias da data da inspecção deve ser solicitada uma nova inspecção periódica.</w:t>
      </w:r>
    </w:p>
    <w:p w:rsidR="00155D88" w:rsidP="00155D88" w:rsidRDefault="00155D88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="00155D88" w:rsidP="00155D88" w:rsidRDefault="00155D88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="00155D88" w:rsidP="009340C0" w:rsidRDefault="00155D88">
      <w:pPr>
        <w:pStyle w:val="Footer"/>
        <w:tabs>
          <w:tab w:val="left" w:pos="6237"/>
        </w:tabs>
        <w:jc w:val="center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>
        <w:rPr>
          <w:rFonts w:ascii="Arial" w:hAnsi="Arial" w:cs="Arial"/>
          <w:sz w:val="20"/>
          <w:szCs w:val="20"/>
        </w:rPr>
        <w:t xml:space="preserve">Data de emissão: </w:t>
      </w:r>
      <w:r w:rsidRPr="005E190D" w:rsidR="005554A2">
        <w:rPr>
          <w:rFonts w:ascii="Arial" w:hAnsi="Arial" w:cs="Arial"/>
          <w:sz w:val="20"/>
          <w:szCs w:val="20"/>
        </w:rPr>
        <w:fldChar w:fldCharType="begin"/>
      </w:r>
      <w:r w:rsidRPr="005E190D">
        <w:rPr>
          <w:rFonts w:ascii="Arial" w:hAnsi="Arial" w:cs="Arial"/>
          <w:sz w:val="20"/>
          <w:szCs w:val="20"/>
        </w:rPr>
        <w:instrText xml:space="preserve"> DATE \@ "dd-MM-yyyy" </w:instrText>
      </w:r>
      <w:r w:rsidRPr="005E190D" w:rsidR="005554A2">
        <w:rPr>
          <w:rFonts w:ascii="Arial" w:hAnsi="Arial" w:cs="Arial"/>
          <w:sz w:val="20"/>
          <w:szCs w:val="20"/>
        </w:rPr>
        <w:fldChar w:fldCharType="separate"/>
      </w:r>
      <w:r w:rsidR="0060454B">
        <w:rPr>
          <w:rFonts w:ascii="Arial" w:hAnsi="Arial" w:cs="Arial"/>
          <w:noProof/>
          <w:sz w:val="20"/>
          <w:szCs w:val="20"/>
        </w:rPr>
        <w:t>13-02-2018</w:t>
      </w:r>
      <w:r w:rsidRPr="005E190D" w:rsidR="005554A2">
        <w:rPr>
          <w:rFonts w:ascii="Arial" w:hAnsi="Arial" w:cs="Arial"/>
          <w:sz w:val="20"/>
          <w:szCs w:val="20"/>
        </w:rPr>
        <w:fldChar w:fldCharType="end"/>
      </w:r>
    </w:p>
    <w:sectPr w:rsidR="00155D88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8B2" w:rsidRDefault="008748B2" w:rsidP="00CE09B5">
      <w:r>
        <w:separator/>
      </w:r>
    </w:p>
  </w:endnote>
  <w:endnote w:type="continuationSeparator" w:id="1">
    <w:p w:rsidR="008748B2" w:rsidRDefault="008748B2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8B2" w:rsidRDefault="008748B2" w:rsidP="00CE09B5">
      <w:r>
        <w:separator/>
      </w:r>
    </w:p>
  </w:footnote>
  <w:footnote w:type="continuationSeparator" w:id="1">
    <w:p w:rsidR="008748B2" w:rsidRDefault="008748B2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E26D21" w:rsidP="00E26D21">
    <w:pPr>
      <w:pStyle w:val="Header"/>
      <w:jc w:val="right"/>
    </w:pPr>
    <w:r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9A3"/>
    <w:rsid w:val="00004337"/>
    <w:rsid w:val="00057156"/>
    <w:rsid w:val="00087D1F"/>
    <w:rsid w:val="000D62E1"/>
    <w:rsid w:val="000E04C7"/>
    <w:rsid w:val="00102D12"/>
    <w:rsid w:val="00106960"/>
    <w:rsid w:val="00106F55"/>
    <w:rsid w:val="001157E6"/>
    <w:rsid w:val="001308EA"/>
    <w:rsid w:val="00142CAB"/>
    <w:rsid w:val="00151D70"/>
    <w:rsid w:val="00155D88"/>
    <w:rsid w:val="001919E4"/>
    <w:rsid w:val="001A1F34"/>
    <w:rsid w:val="001C12F3"/>
    <w:rsid w:val="00217E04"/>
    <w:rsid w:val="00264187"/>
    <w:rsid w:val="00271779"/>
    <w:rsid w:val="00340376"/>
    <w:rsid w:val="003514CB"/>
    <w:rsid w:val="003739A3"/>
    <w:rsid w:val="003A1778"/>
    <w:rsid w:val="003A4CEA"/>
    <w:rsid w:val="003D7119"/>
    <w:rsid w:val="003E75A9"/>
    <w:rsid w:val="004514AF"/>
    <w:rsid w:val="004601A6"/>
    <w:rsid w:val="00491BED"/>
    <w:rsid w:val="00496324"/>
    <w:rsid w:val="00516761"/>
    <w:rsid w:val="005176EF"/>
    <w:rsid w:val="00534898"/>
    <w:rsid w:val="005554A2"/>
    <w:rsid w:val="00573093"/>
    <w:rsid w:val="005D2653"/>
    <w:rsid w:val="0060454B"/>
    <w:rsid w:val="00647C57"/>
    <w:rsid w:val="00674FC2"/>
    <w:rsid w:val="006E3668"/>
    <w:rsid w:val="006F0100"/>
    <w:rsid w:val="006F5B19"/>
    <w:rsid w:val="00724473"/>
    <w:rsid w:val="00736FCA"/>
    <w:rsid w:val="007526B3"/>
    <w:rsid w:val="0075489F"/>
    <w:rsid w:val="00766787"/>
    <w:rsid w:val="0078368A"/>
    <w:rsid w:val="007A71F0"/>
    <w:rsid w:val="007A75E0"/>
    <w:rsid w:val="007C671B"/>
    <w:rsid w:val="007D1A31"/>
    <w:rsid w:val="008748B2"/>
    <w:rsid w:val="00875F02"/>
    <w:rsid w:val="00890A30"/>
    <w:rsid w:val="00895A06"/>
    <w:rsid w:val="008A2D0D"/>
    <w:rsid w:val="008F116E"/>
    <w:rsid w:val="00910231"/>
    <w:rsid w:val="00921846"/>
    <w:rsid w:val="009340C0"/>
    <w:rsid w:val="009431E6"/>
    <w:rsid w:val="00974989"/>
    <w:rsid w:val="009B57F7"/>
    <w:rsid w:val="009E0B8E"/>
    <w:rsid w:val="00A15678"/>
    <w:rsid w:val="00AB2A37"/>
    <w:rsid w:val="00AB2C4C"/>
    <w:rsid w:val="00B042CB"/>
    <w:rsid w:val="00B044C5"/>
    <w:rsid w:val="00B24FD0"/>
    <w:rsid w:val="00B64D10"/>
    <w:rsid w:val="00BB1927"/>
    <w:rsid w:val="00C1026F"/>
    <w:rsid w:val="00C17690"/>
    <w:rsid w:val="00C27AC9"/>
    <w:rsid w:val="00C32176"/>
    <w:rsid w:val="00CE09B5"/>
    <w:rsid w:val="00D51A6F"/>
    <w:rsid w:val="00D60595"/>
    <w:rsid w:val="00D72FF6"/>
    <w:rsid w:val="00DB0DFD"/>
    <w:rsid w:val="00DB59AD"/>
    <w:rsid w:val="00E26D21"/>
    <w:rsid w:val="00EA17D5"/>
    <w:rsid w:val="00EB0CD1"/>
    <w:rsid w:val="00F329EF"/>
    <w:rsid w:val="00FB4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9B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155D88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9340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5167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R01RequerimentoCMAlmada</Template>
  <TotalTime>122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30</cp:revision>
  <dcterms:created xsi:type="dcterms:W3CDTF">2017-05-23T11:38:00Z</dcterms:created>
  <dcterms:modified xsi:type="dcterms:W3CDTF">2018-02-13T06:18:00Z</dcterms:modified>
</cp:coreProperties>
</file>