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050" w:rsidP="009F0050" w:rsidRDefault="009F0050">
      <w:pPr>
        <w:pStyle w:val="Default"/>
        <w:ind w:left="142"/>
      </w:pPr>
    </w:p>
    <w:p w:rsidRPr="005E44A7" w:rsidR="009F0050" w:rsidP="00474A49" w:rsidRDefault="009F0050">
      <w:pPr>
        <w:pStyle w:val="Default"/>
        <w:ind w:left="142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 xml:space="preserve">Exmo. Sr. Presidente da </w:t>
      </w:r>
    </w:p>
    <w:p w:rsidRPr="005E44A7" w:rsidR="009F0050" w:rsidP="00474A49" w:rsidRDefault="009F0050">
      <w:pPr>
        <w:pStyle w:val="Default"/>
        <w:ind w:left="142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>Câmara Municipal do Barreiro</w:t>
      </w: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 xml:space="preserve">Barreiro, </w:t>
      </w:r>
      <w:r w:rsidRPr="005E44A7" w:rsidR="00CA59A0">
        <w:rPr>
          <w:rFonts w:ascii="Arial" w:hAnsi="Arial" w:cs="Arial"/>
          <w:sz w:val="20"/>
          <w:szCs w:val="20"/>
        </w:rPr>
        <w:fldChar w:fldCharType="begin"/>
      </w:r>
      <w:r w:rsidRPr="005E44A7">
        <w:rPr>
          <w:rFonts w:ascii="Arial" w:hAnsi="Arial" w:cs="Arial"/>
          <w:sz w:val="20"/>
          <w:szCs w:val="20"/>
        </w:rPr>
        <w:instrText xml:space="preserve"> TIME \@ "d' de 'MMMM' de 'yyyy" </w:instrText>
      </w:r>
      <w:r w:rsidRPr="005E44A7" w:rsidR="00CA59A0">
        <w:rPr>
          <w:rFonts w:ascii="Arial" w:hAnsi="Arial" w:cs="Arial"/>
          <w:sz w:val="20"/>
          <w:szCs w:val="20"/>
        </w:rPr>
        <w:fldChar w:fldCharType="separate"/>
      </w:r>
      <w:r w:rsidR="00474A49">
        <w:rPr>
          <w:rFonts w:ascii="Arial" w:hAnsi="Arial" w:cs="Arial"/>
          <w:noProof/>
          <w:sz w:val="20"/>
          <w:szCs w:val="20"/>
        </w:rPr>
        <w:t>29 de julho de 2017</w:t>
      </w:r>
      <w:r w:rsidRPr="005E44A7" w:rsidR="00CA59A0">
        <w:rPr>
          <w:rFonts w:ascii="Arial" w:hAnsi="Arial" w:cs="Arial"/>
          <w:sz w:val="20"/>
          <w:szCs w:val="20"/>
        </w:rPr>
        <w:fldChar w:fldCharType="end"/>
      </w: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</w:p>
    <w:p w:rsidRPr="005E44A7" w:rsidR="009F0050" w:rsidP="00474A49" w:rsidRDefault="009F0050">
      <w:pPr>
        <w:pStyle w:val="Default"/>
        <w:framePr w:w="5612" w:wrap="auto" w:hAnchor="page" w:vAnchor="page" w:x="3839" w:y="12220"/>
        <w:spacing w:line="343" w:lineRule="atLeast"/>
        <w:ind w:left="142"/>
        <w:jc w:val="center"/>
        <w:rPr>
          <w:rFonts w:ascii="Arial" w:hAnsi="Arial" w:cs="Arial"/>
          <w:sz w:val="20"/>
          <w:szCs w:val="20"/>
        </w:rPr>
      </w:pPr>
      <w:r w:rsidRPr="005E44A7">
        <w:rPr>
          <w:rFonts w:ascii="Arial" w:hAnsi="Arial" w:cs="Arial"/>
          <w:sz w:val="20"/>
          <w:szCs w:val="20"/>
        </w:rPr>
        <w:t>__________________________________________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 xml:space="preserve">1 </w:t>
      </w:r>
      <w:r w:rsidRPr="00CA31E4">
        <w:rPr>
          <w:rFonts w:ascii="Arial" w:hAnsi="Arial" w:cs="Arial"/>
          <w:sz w:val="14"/>
          <w:szCs w:val="20"/>
        </w:rPr>
        <w:t xml:space="preserve">Pagamento da vistoria de acordo com R.T.M.B. 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2</w:t>
      </w:r>
      <w:r w:rsidRPr="00CA31E4">
        <w:rPr>
          <w:rFonts w:ascii="Arial" w:hAnsi="Arial" w:cs="Arial"/>
          <w:sz w:val="14"/>
          <w:szCs w:val="20"/>
        </w:rPr>
        <w:t xml:space="preserve"> Identificação da Empresa de Manutenção de Elevadores (EMA) </w:t>
      </w:r>
    </w:p>
    <w:p w:rsidRPr="00CA31E4" w:rsidR="009F0050" w:rsidP="00474A49" w:rsidRDefault="009F0050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3</w:t>
      </w:r>
      <w:r w:rsidRPr="00CA31E4">
        <w:rPr>
          <w:rFonts w:ascii="Arial" w:hAnsi="Arial" w:cs="Arial"/>
          <w:sz w:val="14"/>
          <w:szCs w:val="20"/>
        </w:rPr>
        <w:t xml:space="preserve"> Riscar o que não interessa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4</w:t>
      </w:r>
      <w:r w:rsidRPr="00CA31E4" w:rsidR="009F0050">
        <w:rPr>
          <w:rFonts w:ascii="Arial" w:hAnsi="Arial" w:cs="Arial"/>
          <w:sz w:val="14"/>
          <w:szCs w:val="20"/>
        </w:rPr>
        <w:t xml:space="preserve"> No caso de Reinspecção é necessário anexar cópia do relatório das não conformidades 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5</w:t>
      </w:r>
      <w:r w:rsidRPr="00CA31E4" w:rsidR="009F0050">
        <w:rPr>
          <w:rFonts w:ascii="Arial" w:hAnsi="Arial" w:cs="Arial"/>
          <w:position w:val="9"/>
          <w:sz w:val="14"/>
          <w:szCs w:val="20"/>
          <w:vertAlign w:val="superscript"/>
        </w:rPr>
        <w:t xml:space="preserve"> </w:t>
      </w:r>
      <w:r w:rsidRPr="00CA31E4" w:rsidR="009F0050">
        <w:rPr>
          <w:rFonts w:ascii="Arial" w:hAnsi="Arial" w:cs="Arial"/>
          <w:sz w:val="14"/>
          <w:szCs w:val="20"/>
        </w:rPr>
        <w:t xml:space="preserve">Se for o caso </w:t>
      </w:r>
    </w:p>
    <w:p w:rsidRPr="00CA31E4" w:rsidR="009F0050" w:rsidP="00474A49" w:rsidRDefault="00CA31E4">
      <w:pPr>
        <w:pStyle w:val="Default"/>
        <w:framePr w:w="9162" w:wrap="auto" w:hAnchor="page" w:vAnchor="page" w:x="1419" w:y="14449"/>
        <w:spacing w:line="236" w:lineRule="atLeast"/>
        <w:ind w:left="142"/>
        <w:rPr>
          <w:rFonts w:ascii="Arial" w:hAnsi="Arial" w:cs="Arial"/>
          <w:sz w:val="14"/>
          <w:szCs w:val="20"/>
        </w:rPr>
      </w:pPr>
      <w:r w:rsidRPr="00CA31E4">
        <w:rPr>
          <w:rFonts w:ascii="Arial" w:hAnsi="Arial" w:cs="Arial"/>
          <w:position w:val="9"/>
          <w:sz w:val="14"/>
          <w:szCs w:val="20"/>
          <w:vertAlign w:val="superscript"/>
        </w:rPr>
        <w:t>6</w:t>
      </w:r>
      <w:r w:rsidRPr="00CA31E4" w:rsidR="009F0050">
        <w:rPr>
          <w:rFonts w:ascii="Arial" w:hAnsi="Arial" w:cs="Arial"/>
          <w:position w:val="9"/>
          <w:sz w:val="14"/>
          <w:szCs w:val="20"/>
          <w:vertAlign w:val="superscript"/>
        </w:rPr>
        <w:t xml:space="preserve"> </w:t>
      </w:r>
      <w:r w:rsidRPr="00CA31E4" w:rsidR="009F0050">
        <w:rPr>
          <w:rFonts w:ascii="Arial" w:hAnsi="Arial" w:cs="Arial"/>
          <w:sz w:val="14"/>
          <w:szCs w:val="20"/>
        </w:rPr>
        <w:t xml:space="preserve">Administração do condomínio ou Proprietário do (s) equipamento (s) </w:t>
      </w:r>
    </w:p>
    <w:p w:rsidRPr="005E44A7" w:rsidR="004D7134" w:rsidP="00474A49" w:rsidRDefault="004D7134">
      <w:pPr>
        <w:ind w:left="142"/>
        <w:rPr>
          <w:rFonts w:ascii="Arial" w:hAnsi="Arial" w:cs="Arial"/>
          <w:sz w:val="20"/>
          <w:szCs w:val="20"/>
        </w:rPr>
      </w:pPr>
    </w:p>
    <w:p w:rsidRPr="005E44A7" w:rsidR="004D7134" w:rsidP="00474A49" w:rsidRDefault="004D7134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Assunto: Requerimento de TIPO INSPECÇÃO do Processo: </w:t>
      </w:r>
      <w:r>
        <w:rPr>
          <w:rFonts w:ascii="Arial" w:hAnsi="Arial" w:cs="Arial"/>
          <w:b/>
          <w:sz w:val="20"/>
          <w:szCs w:val="20"/>
        </w:rPr>
        <w:t>[#ProcessNumber#]</w:t>
      </w:r>
    </w:p>
    <w:p w:rsidR="005E44A7" w:rsidP="00474A49" w:rsidRDefault="005E44A7">
      <w:pPr>
        <w:ind w:left="142"/>
        <w:rPr>
          <w:rFonts w:ascii="Arial" w:hAnsi="Arial" w:cs="Arial"/>
          <w:sz w:val="20"/>
          <w:szCs w:val="20"/>
        </w:rPr>
      </w:pPr>
    </w:p>
    <w:p w:rsidR="005E44A7" w:rsidP="00474A49" w:rsidRDefault="005E44A7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[#ServiceCompany#],</w:t>
      </w:r>
      <w:r>
        <w:rPr>
          <w:rFonts w:ascii="Arial" w:hAnsi="Arial" w:cs="Arial"/>
          <w:sz w:val="20"/>
          <w:szCs w:val="20"/>
        </w:rPr>
        <w:t xml:space="preserve"> com sede em </w:t>
      </w:r>
      <w:r>
        <w:rPr>
          <w:rFonts w:ascii="Arial" w:hAnsi="Arial" w:cs="Arial"/>
          <w:b/>
          <w:sz w:val="20"/>
          <w:szCs w:val="20"/>
        </w:rPr>
        <w:t>[#ServiceCompanyAdress#], [#ServiceCompanyNumber#],  [#ServiceCompanyCodpost#], [#ServiceCompanyLocality#],</w:t>
      </w:r>
      <w:r>
        <w:rPr>
          <w:rFonts w:ascii="Arial" w:hAnsi="Arial" w:cs="Arial"/>
          <w:sz w:val="20"/>
          <w:szCs w:val="20"/>
        </w:rPr>
        <w:t xml:space="preserve"> numero de identificação de pessoa colectiva   </w:t>
      </w:r>
      <w:r>
        <w:rPr>
          <w:rFonts w:ascii="Arial" w:hAnsi="Arial" w:cs="Arial"/>
          <w:b/>
          <w:sz w:val="20"/>
          <w:szCs w:val="20"/>
        </w:rPr>
        <w:t>[#ServiceCompanyNIF#]</w:t>
      </w:r>
      <w:r>
        <w:rPr>
          <w:rFonts w:ascii="Arial" w:hAnsi="Arial" w:cs="Arial"/>
          <w:sz w:val="20"/>
          <w:szCs w:val="20"/>
        </w:rPr>
        <w:t xml:space="preserve">, telefone </w:t>
      </w:r>
      <w:r>
        <w:rPr>
          <w:rFonts w:ascii="Arial" w:hAnsi="Arial" w:cs="Arial"/>
          <w:b/>
          <w:sz w:val="20"/>
          <w:szCs w:val="20"/>
        </w:rPr>
        <w:t>[#ServiceCompanyTelefone#]</w:t>
      </w:r>
      <w:r>
        <w:rPr>
          <w:rFonts w:ascii="Arial" w:hAnsi="Arial" w:cs="Arial"/>
          <w:sz w:val="20"/>
          <w:szCs w:val="20"/>
        </w:rPr>
        <w:t xml:space="preserve">, vem na qualidade de empresa de manutenção do(s) seguinte(s) ascensor(es): </w:t>
      </w:r>
    </w:p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25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/>
      </w:tblPr>
      <w:tblGrid>
        <w:gridCol w:w="1928"/>
        <w:gridCol w:w="1980"/>
        <w:gridCol w:w="3420"/>
        <w:gridCol w:w="1886"/>
      </w:tblGrid>
      <w:tr w:rsidRPr="008C7CBB" w:rsidR="00474A49" w:rsidTr="00474A49">
        <w:trPr>
          <w:trHeight w:val="353"/>
        </w:trPr>
        <w:tc>
          <w:tcPr>
            <w:tcW w:w="1928" w:type="dxa"/>
            <w:shd w:val="pct12" w:color="auto" w:fill="auto"/>
          </w:tcPr>
          <w:p w:rsidRPr="008C7CBB" w:rsidR="00474A49" w:rsidP="00D367E2" w:rsidRDefault="00474A49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N.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º</w:t>
            </w: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Processo</w:t>
            </w:r>
          </w:p>
        </w:tc>
        <w:tc>
          <w:tcPr>
            <w:tcW w:w="1980" w:type="dxa"/>
            <w:shd w:val="pct12" w:color="auto" w:fill="auto"/>
          </w:tcPr>
          <w:p w:rsidRPr="008C7CBB" w:rsidR="00474A49" w:rsidP="00D367E2" w:rsidRDefault="00474A49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Tipo Instalação</w:t>
            </w:r>
          </w:p>
        </w:tc>
        <w:tc>
          <w:tcPr>
            <w:tcW w:w="3420" w:type="dxa"/>
            <w:shd w:val="pct12" w:color="auto" w:fill="auto"/>
          </w:tcPr>
          <w:p w:rsidRPr="008C7CBB" w:rsidR="00474A49" w:rsidP="00D367E2" w:rsidRDefault="00474A49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C7CB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Morada da Instalação</w:t>
            </w:r>
          </w:p>
        </w:tc>
        <w:tc>
          <w:tcPr>
            <w:tcW w:w="1886" w:type="dxa"/>
            <w:shd w:val="pct12" w:color="auto" w:fill="auto"/>
          </w:tcPr>
          <w:p w:rsidRPr="008C7CBB" w:rsidR="00474A49" w:rsidP="00D367E2" w:rsidRDefault="00474A49">
            <w:pPr>
              <w:pStyle w:val="BodyText"/>
              <w:ind w:right="-21"/>
              <w:jc w:val="lef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Data Validade</w:t>
            </w:r>
          </w:p>
        </w:tc>
      </w:tr>
      <w:tr w:rsidRPr="008C7CBB" w:rsidR="00474A49" w:rsidTr="00474A49">
        <w:trPr>
          <w:trHeight w:val="826"/>
        </w:trPr>
        <w:tc>
          <w:tcPr>
            <w:tcW w:w="1928" w:type="dxa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[#ProcessNumber#]</w:t>
            </w:r>
          </w:p>
        </w:tc>
        <w:tc>
          <w:tcPr>
            <w:tcW w:w="1980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[#InstallationType#]</w:t>
            </w:r>
          </w:p>
        </w:tc>
        <w:tc>
          <w:tcPr>
            <w:tcW w:w="3420" w:type="dxa"/>
            <w:shd w:val="clear" w:color="auto" w:fill="auto"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[#ObjectAddress#], [#ObjectDoor#][#ObjectFloor#],[#ObjectCodPostal#]- [#ObjectLocal#]</w:t>
            </w:r>
          </w:p>
        </w:tc>
        <w:tc>
          <w:tcPr>
            <w:tcW w:w="1886" w:type="dxa"/>
            <w:shd w:val="clear" w:color="auto" w:fill="auto"/>
          </w:tcPr>
          <w:p>
            <w:pPr>
              <w:pStyle w:val="BodyText"/>
              <w:ind w:right="-21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[#ValidityDate#]</w:t>
            </w:r>
          </w:p>
        </w:tc>
      </w:tr>
    </w:tbl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</w:p>
    <w:p w:rsidR="005E44A7" w:rsidP="005E44A7" w:rsidRDefault="005E44A7">
      <w:pPr>
        <w:pStyle w:val="Default"/>
        <w:spacing w:line="343" w:lineRule="atLeast"/>
        <w:ind w:left="142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20"/>
          <w:szCs w:val="20"/>
        </w:rPr>
        <w:t>conforme contrato de manutenção estabelecido com a Administração do condomínio/o Proprietário</w:t>
      </w:r>
      <w:r w:rsidRPr="00214182">
        <w:rPr>
          <w:rFonts w:ascii="Arial" w:hAnsi="Arial" w:cs="Arial"/>
          <w:b/>
          <w:position w:val="10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 xml:space="preserve">, solicitar nos termos do n.º 1 do anexo V do Dec.-Lei n.º 320/2002, de 28 de Dezembro </w:t>
      </w:r>
    </w:p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>
      <w:pPr>
        <w:ind w:left="142" w:firstLine="578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[#InspectionType#]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4"/>
          <w:szCs w:val="20"/>
          <w:vertAlign w:val="superscript"/>
        </w:rPr>
        <w:t>4</w:t>
      </w:r>
    </w:p>
    <w:p w:rsidR="005E44A7" w:rsidP="005E44A7" w:rsidRDefault="005E44A7">
      <w:pPr>
        <w:ind w:left="142"/>
        <w:rPr>
          <w:rFonts w:ascii="Arial" w:hAnsi="Arial" w:cs="Arial"/>
          <w:sz w:val="20"/>
          <w:szCs w:val="20"/>
        </w:rPr>
      </w:pPr>
    </w:p>
    <w:p w:rsidR="005E44A7" w:rsidP="00214182" w:rsidRDefault="005E44A7">
      <w:pPr>
        <w:spacing w:before="12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virtude de</w:t>
      </w:r>
      <w:r w:rsidR="0021418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________________________________________</w:t>
      </w:r>
      <w:r w:rsidR="00214182">
        <w:rPr>
          <w:rFonts w:ascii="Arial" w:hAnsi="Arial" w:cs="Arial"/>
          <w:sz w:val="20"/>
          <w:szCs w:val="20"/>
        </w:rPr>
        <w:t>_______________________________</w:t>
      </w:r>
    </w:p>
    <w:p w:rsidR="00214182" w:rsidP="00214182" w:rsidRDefault="00214182">
      <w:pPr>
        <w:spacing w:before="120"/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</w:t>
      </w:r>
    </w:p>
    <w:p w:rsidR="00214182" w:rsidP="00214182" w:rsidRDefault="00214182">
      <w:pPr>
        <w:spacing w:before="120"/>
        <w:ind w:left="142"/>
        <w:rPr>
          <w:rFonts w:ascii="Arial" w:hAnsi="Arial" w:cs="Arial"/>
          <w:sz w:val="20"/>
          <w:szCs w:val="20"/>
        </w:rPr>
      </w:pP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 w:rsidRPr="00214182">
        <w:rPr>
          <w:rFonts w:ascii="Arial" w:hAnsi="Arial" w:cs="Arial"/>
          <w:sz w:val="24"/>
          <w:szCs w:val="20"/>
        </w:rPr>
        <w:t xml:space="preserve"> </w:t>
      </w:r>
      <w:r w:rsidR="00CA31E4">
        <w:rPr>
          <w:rFonts w:ascii="Arial" w:hAnsi="Arial" w:cs="Arial"/>
          <w:b/>
          <w:sz w:val="24"/>
          <w:szCs w:val="20"/>
          <w:vertAlign w:val="superscript"/>
        </w:rPr>
        <w:t xml:space="preserve">5 </w:t>
      </w:r>
      <w:r>
        <w:rPr>
          <w:rFonts w:ascii="Arial" w:hAnsi="Arial" w:cs="Arial"/>
          <w:sz w:val="20"/>
          <w:szCs w:val="20"/>
        </w:rPr>
        <w:t>Para o efeito junta cheque nº _____________________, sobre o Banco _______________________,</w:t>
      </w: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valor de ________ € emitido à ordem do Tesoureiro da Câmara Municipal do Barreiro, referente ao pagamento do preço do Serviço solicitado.</w:t>
      </w:r>
    </w:p>
    <w:p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</w:p>
    <w:p>
      <w:pPr>
        <w:ind w:left="142"/>
        <w:rPr>
          <w:rFonts w:ascii="Arial" w:hAnsi="Arial" w:cs="Arial"/>
          <w:sz w:val="20"/>
          <w:szCs w:val="20"/>
        </w:rPr>
      </w:pPr>
      <w:r w:rsidRPr="0021418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Mais requer a emissão da Guia de receita referente ao pagamento efectuado em nome de </w:t>
      </w:r>
      <w:r>
        <w:rPr>
          <w:rFonts w:ascii="Arial" w:hAnsi="Arial" w:cs="Arial"/>
          <w:b/>
          <w:sz w:val="20"/>
          <w:szCs w:val="20"/>
        </w:rPr>
        <w:t>[#CustomerName#]</w:t>
      </w:r>
      <w:r>
        <w:rPr>
          <w:rFonts w:ascii="Arial" w:hAnsi="Arial" w:cs="Arial"/>
          <w:sz w:val="20"/>
          <w:szCs w:val="20"/>
        </w:rPr>
        <w:t xml:space="preserve">, contribuinte fiscal nº  </w:t>
      </w:r>
      <w:r>
        <w:rPr>
          <w:rFonts w:ascii="Arial" w:hAnsi="Arial" w:cs="Arial"/>
          <w:b/>
          <w:sz w:val="20"/>
          <w:szCs w:val="20"/>
        </w:rPr>
        <w:t>[#CustomerNIF#]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4"/>
          <w:szCs w:val="20"/>
          <w:vertAlign w:val="superscript"/>
        </w:rPr>
        <w:t>6</w:t>
      </w:r>
      <w:r>
        <w:rPr>
          <w:rFonts w:ascii="Arial" w:hAnsi="Arial" w:cs="Arial"/>
          <w:sz w:val="20"/>
          <w:szCs w:val="20"/>
        </w:rPr>
        <w:t xml:space="preserve">, com sede/residência em </w:t>
      </w:r>
      <w:r>
        <w:rPr>
          <w:rFonts w:ascii="Arial" w:hAnsi="Arial" w:cs="Arial"/>
          <w:b/>
          <w:sz w:val="20"/>
          <w:szCs w:val="20"/>
        </w:rPr>
        <w:t>[#CustomerAddress#], [#CustomerDoor#], [#CustomerCodPostal#], [#CustomerLocal#]</w:t>
      </w:r>
      <w:r>
        <w:rPr>
          <w:rFonts w:ascii="Arial" w:hAnsi="Arial" w:cs="Arial"/>
          <w:sz w:val="20"/>
          <w:szCs w:val="20"/>
        </w:rPr>
        <w:t xml:space="preserve">, freguesia. </w:t>
      </w:r>
    </w:p>
    <w:p w:rsidRPr="00214182" w:rsidR="00214182" w:rsidP="00214182" w:rsidRDefault="00214182">
      <w:pPr>
        <w:ind w:left="142"/>
        <w:rPr>
          <w:rFonts w:ascii="Arial" w:hAnsi="Arial" w:cs="Arial"/>
          <w:sz w:val="20"/>
          <w:szCs w:val="20"/>
        </w:rPr>
      </w:pPr>
    </w:p>
    <w:sectPr w:rsidRPr="00214182" w:rsidR="00214182" w:rsidSect="00D03238">
      <w:headerReference w:type="default" r:id="rId6"/>
      <w:footerReference w:type="default" r:id="rId7"/>
      <w:pgSz w:w="11906" w:h="16838"/>
      <w:pgMar w:top="538" w:right="991" w:bottom="1418" w:left="1418" w:header="0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50D" w:rsidRDefault="00EF250D" w:rsidP="00267ECA">
      <w:r>
        <w:separator/>
      </w:r>
    </w:p>
  </w:endnote>
  <w:endnote w:type="continuationSeparator" w:id="1">
    <w:p w:rsidR="00EF250D" w:rsidRDefault="00EF250D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50D" w:rsidRDefault="00EF250D" w:rsidP="00267ECA">
      <w:r>
        <w:separator/>
      </w:r>
    </w:p>
  </w:footnote>
  <w:footnote w:type="continuationSeparator" w:id="1">
    <w:p w:rsidR="00EF250D" w:rsidRDefault="00EF250D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1115EB">
    <w:pPr>
      <w:pStyle w:val="Header"/>
    </w:pPr>
    <w:r>
      <w:rPr>
        <w:noProof/>
        <w:lang w:val="en-IN" w:eastAsia="en-IN"/>
      </w:rPr>
      <w:drawing>
        <wp:inline distT="0" distB="0" distL="0" distR="0">
          <wp:extent cx="6093460" cy="1835785"/>
          <wp:effectExtent l="1905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3460" cy="18357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6105">
      <w:tab/>
    </w:r>
    <w:r w:rsidR="00236105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A5727"/>
    <w:rsid w:val="000F33AE"/>
    <w:rsid w:val="001115EB"/>
    <w:rsid w:val="001201EA"/>
    <w:rsid w:val="00132DCC"/>
    <w:rsid w:val="00141A15"/>
    <w:rsid w:val="00143DDE"/>
    <w:rsid w:val="001445F6"/>
    <w:rsid w:val="00154D41"/>
    <w:rsid w:val="001916AD"/>
    <w:rsid w:val="0019682B"/>
    <w:rsid w:val="001B3B12"/>
    <w:rsid w:val="001D2537"/>
    <w:rsid w:val="001D6AEF"/>
    <w:rsid w:val="001E2A75"/>
    <w:rsid w:val="001E55B8"/>
    <w:rsid w:val="002030BE"/>
    <w:rsid w:val="00214182"/>
    <w:rsid w:val="00216924"/>
    <w:rsid w:val="00236105"/>
    <w:rsid w:val="00250B5E"/>
    <w:rsid w:val="002659CD"/>
    <w:rsid w:val="00267ECA"/>
    <w:rsid w:val="002831AD"/>
    <w:rsid w:val="002844C7"/>
    <w:rsid w:val="002A4C7D"/>
    <w:rsid w:val="002B3CD5"/>
    <w:rsid w:val="002B78C4"/>
    <w:rsid w:val="0031315F"/>
    <w:rsid w:val="003163C3"/>
    <w:rsid w:val="00321CF5"/>
    <w:rsid w:val="003363B4"/>
    <w:rsid w:val="003451A1"/>
    <w:rsid w:val="003564EE"/>
    <w:rsid w:val="00362F8F"/>
    <w:rsid w:val="00384AA2"/>
    <w:rsid w:val="003C7F59"/>
    <w:rsid w:val="003F1D8D"/>
    <w:rsid w:val="00416C85"/>
    <w:rsid w:val="00443789"/>
    <w:rsid w:val="00444F76"/>
    <w:rsid w:val="00452672"/>
    <w:rsid w:val="00464D59"/>
    <w:rsid w:val="00466C9D"/>
    <w:rsid w:val="00474A49"/>
    <w:rsid w:val="004800A4"/>
    <w:rsid w:val="0048015B"/>
    <w:rsid w:val="004C14EB"/>
    <w:rsid w:val="004C1693"/>
    <w:rsid w:val="004C2D27"/>
    <w:rsid w:val="004D7134"/>
    <w:rsid w:val="004D7A41"/>
    <w:rsid w:val="004E4C28"/>
    <w:rsid w:val="00550F8E"/>
    <w:rsid w:val="00557CCA"/>
    <w:rsid w:val="00586FE7"/>
    <w:rsid w:val="005E44A7"/>
    <w:rsid w:val="00624762"/>
    <w:rsid w:val="006345E9"/>
    <w:rsid w:val="006362F3"/>
    <w:rsid w:val="006431ED"/>
    <w:rsid w:val="00681AA7"/>
    <w:rsid w:val="006F0772"/>
    <w:rsid w:val="00727518"/>
    <w:rsid w:val="00755E24"/>
    <w:rsid w:val="00756298"/>
    <w:rsid w:val="007722D6"/>
    <w:rsid w:val="00776D3D"/>
    <w:rsid w:val="007A2066"/>
    <w:rsid w:val="007B0FAD"/>
    <w:rsid w:val="007C609C"/>
    <w:rsid w:val="007D0A0A"/>
    <w:rsid w:val="007D3436"/>
    <w:rsid w:val="007D7BD3"/>
    <w:rsid w:val="00807517"/>
    <w:rsid w:val="0084206C"/>
    <w:rsid w:val="00855DFB"/>
    <w:rsid w:val="00870CEF"/>
    <w:rsid w:val="00872C54"/>
    <w:rsid w:val="0088283C"/>
    <w:rsid w:val="00891ED6"/>
    <w:rsid w:val="008C7CBB"/>
    <w:rsid w:val="008D6E56"/>
    <w:rsid w:val="008E0533"/>
    <w:rsid w:val="008F7194"/>
    <w:rsid w:val="009012C0"/>
    <w:rsid w:val="009316EA"/>
    <w:rsid w:val="00947DBF"/>
    <w:rsid w:val="009537F8"/>
    <w:rsid w:val="00964C10"/>
    <w:rsid w:val="00985F5C"/>
    <w:rsid w:val="009A4456"/>
    <w:rsid w:val="009D02A8"/>
    <w:rsid w:val="009E1EF1"/>
    <w:rsid w:val="009E476E"/>
    <w:rsid w:val="009E719B"/>
    <w:rsid w:val="009F0050"/>
    <w:rsid w:val="00A00F28"/>
    <w:rsid w:val="00A07598"/>
    <w:rsid w:val="00A12118"/>
    <w:rsid w:val="00A367FF"/>
    <w:rsid w:val="00A47EE0"/>
    <w:rsid w:val="00A526E4"/>
    <w:rsid w:val="00A65F56"/>
    <w:rsid w:val="00A92BE5"/>
    <w:rsid w:val="00A9401E"/>
    <w:rsid w:val="00AC18F2"/>
    <w:rsid w:val="00AE0192"/>
    <w:rsid w:val="00B15436"/>
    <w:rsid w:val="00B15970"/>
    <w:rsid w:val="00B346F2"/>
    <w:rsid w:val="00B40454"/>
    <w:rsid w:val="00B4361F"/>
    <w:rsid w:val="00B525BE"/>
    <w:rsid w:val="00B5315E"/>
    <w:rsid w:val="00B73A5B"/>
    <w:rsid w:val="00BB28A3"/>
    <w:rsid w:val="00BC672D"/>
    <w:rsid w:val="00BE3793"/>
    <w:rsid w:val="00BE6EC8"/>
    <w:rsid w:val="00BE73D2"/>
    <w:rsid w:val="00C255A6"/>
    <w:rsid w:val="00C3199D"/>
    <w:rsid w:val="00C41A99"/>
    <w:rsid w:val="00C5333D"/>
    <w:rsid w:val="00C77744"/>
    <w:rsid w:val="00CA31E4"/>
    <w:rsid w:val="00CA59A0"/>
    <w:rsid w:val="00CB139F"/>
    <w:rsid w:val="00CB7B13"/>
    <w:rsid w:val="00CC3B77"/>
    <w:rsid w:val="00CD4D06"/>
    <w:rsid w:val="00CE37DF"/>
    <w:rsid w:val="00CF4DB8"/>
    <w:rsid w:val="00D03238"/>
    <w:rsid w:val="00D04489"/>
    <w:rsid w:val="00D15BEA"/>
    <w:rsid w:val="00D27979"/>
    <w:rsid w:val="00D32C9E"/>
    <w:rsid w:val="00D35BA3"/>
    <w:rsid w:val="00D40BDC"/>
    <w:rsid w:val="00D446E4"/>
    <w:rsid w:val="00D95FB8"/>
    <w:rsid w:val="00DA2898"/>
    <w:rsid w:val="00DF119F"/>
    <w:rsid w:val="00DF635F"/>
    <w:rsid w:val="00E103CE"/>
    <w:rsid w:val="00E12843"/>
    <w:rsid w:val="00E16F7B"/>
    <w:rsid w:val="00E2296D"/>
    <w:rsid w:val="00E37291"/>
    <w:rsid w:val="00E373E6"/>
    <w:rsid w:val="00E66EA7"/>
    <w:rsid w:val="00E70EC9"/>
    <w:rsid w:val="00EF250D"/>
    <w:rsid w:val="00EF7137"/>
    <w:rsid w:val="00F15DE7"/>
    <w:rsid w:val="00F20D0C"/>
    <w:rsid w:val="00F26595"/>
    <w:rsid w:val="00F63E70"/>
    <w:rsid w:val="00F65D0F"/>
    <w:rsid w:val="00F74DAB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105"/>
    <w:rPr>
      <w:rFonts w:ascii="Times New Roman" w:eastAsia="Times New Roman" w:hAnsi="Times New Roman"/>
      <w:sz w:val="28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 w:val="22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4D713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pt-PT" w:eastAsia="pt-PT"/>
    </w:rPr>
  </w:style>
  <w:style w:type="paragraph" w:customStyle="1" w:styleId="CM2">
    <w:name w:val="CM2"/>
    <w:basedOn w:val="Default"/>
    <w:next w:val="Default"/>
    <w:rsid w:val="004D7134"/>
    <w:pPr>
      <w:spacing w:line="343" w:lineRule="atLeast"/>
    </w:pPr>
    <w:rPr>
      <w:color w:val="auto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A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A49"/>
    <w:rPr>
      <w:rFonts w:ascii="Tahoma" w:eastAsia="Times New Roman" w:hAnsi="Tahoma" w:cs="Tahoma"/>
      <w:sz w:val="16"/>
      <w:szCs w:val="16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R03-Requerimento CM Barreiro</Template>
  <TotalTime>4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3</cp:revision>
  <dcterms:created xsi:type="dcterms:W3CDTF">2017-07-29T09:06:00Z</dcterms:created>
  <dcterms:modified xsi:type="dcterms:W3CDTF">2017-07-29T09:11:00Z</dcterms:modified>
</cp:coreProperties>
</file>