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4625"/>
        <w:gridCol w:w="4617"/>
      </w:tblGrid>
      <w:tr w:rsidR="0047163C" w:rsidTr="0047163C">
        <w:tc>
          <w:tcPr>
            <w:tcW w:w="4625" w:type="dxa"/>
          </w:tcPr>
          <w:p w:rsidRPr="009412CB" w:rsidR="0047163C" w:rsidP="000965CE" w:rsidRDefault="0047163C">
            <w:pPr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Inspeção/Reinspeção de elevadores</w:t>
            </w:r>
          </w:p>
          <w:p w:rsidR="0047163C" w:rsidP="000965CE" w:rsidRDefault="0047163C">
            <w:pPr>
              <w:jc w:val="both"/>
              <w:rPr>
                <w:rFonts w:ascii="Arial" w:hAnsi="Arial" w:cs="Arial"/>
                <w:bCs/>
                <w:sz w:val="20"/>
                <w:szCs w:val="24"/>
                <w:lang w:val="en-US"/>
              </w:rPr>
            </w:pPr>
            <w:r w:rsidRPr="009412CB">
              <w:rPr>
                <w:rFonts w:ascii="Arial" w:hAnsi="Arial" w:cs="Arial"/>
                <w:b/>
                <w:sz w:val="18"/>
                <w:szCs w:val="18"/>
                <w:lang w:val="fr-FR"/>
              </w:rPr>
              <w:t>CMM/DPGU/DAU – Mod. IE – R13/2012</w:t>
            </w:r>
          </w:p>
        </w:tc>
        <w:tc>
          <w:tcPr>
            <w:tcW w:w="4617" w:type="dxa"/>
          </w:tcPr>
          <w:p w:rsidR="0047163C" w:rsidP="000965CE" w:rsidRDefault="004716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Guia n.º ______________ de ___/_____/_______</w:t>
            </w:r>
          </w:p>
          <w:p w:rsidR="0047163C" w:rsidP="000965CE" w:rsidRDefault="0047163C">
            <w:pPr>
              <w:jc w:val="both"/>
              <w:rPr>
                <w:rFonts w:ascii="Arial" w:hAnsi="Arial" w:cs="Arial"/>
                <w:bCs/>
                <w:sz w:val="20"/>
                <w:szCs w:val="24"/>
                <w:lang w:val="en-US"/>
              </w:rPr>
            </w:pPr>
          </w:p>
        </w:tc>
      </w:tr>
    </w:tbl>
    <w:p w:rsidR="0047163C" w:rsidP="0047163C" w:rsidRDefault="0047163C">
      <w:pPr>
        <w:jc w:val="center"/>
        <w:rPr>
          <w:rFonts w:ascii="Bookman Old Style" w:hAnsi="Bookman Old Style" w:cs="Arial"/>
          <w:b/>
          <w:bCs/>
          <w:i/>
          <w:iCs/>
          <w:sz w:val="20"/>
          <w:szCs w:val="20"/>
        </w:rPr>
      </w:pPr>
      <w:bookmarkStart w:name="_GoBack" w:id="0"/>
      <w:bookmarkEnd w:id="0"/>
      <w:r w:rsidRPr="0047163C">
        <w:rPr>
          <w:noProof/>
          <w:lang w:val="en-IN" w:eastAsia="en-I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857250" cy="838200"/>
            <wp:effectExtent l="19050" t="0" r="0" b="0"/>
            <wp:wrapSquare wrapText="bothSides"/>
            <wp:docPr id="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rFonts w:ascii="Bookman Old Style" w:hAnsi="Bookman Old Style" w:cs="Arial"/>
          <w:b/>
          <w:bCs/>
          <w:i/>
          <w:iCs/>
          <w:sz w:val="20"/>
          <w:szCs w:val="20"/>
        </w:rPr>
        <w:t>Exmo.Senhor Presidenteda Câmara Municipal da Moita</w:t>
      </w:r>
    </w:p>
    <w:tbl>
      <w:tblPr>
        <w:tblW w:w="103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CellMar>
          <w:left w:w="70" w:type="dxa"/>
          <w:right w:w="70" w:type="dxa"/>
        </w:tblCellMar>
        <w:tblLook w:val="0000"/>
      </w:tblPr>
      <w:tblGrid>
        <w:gridCol w:w="4645"/>
        <w:gridCol w:w="5705"/>
      </w:tblGrid>
      <w:tr w:rsidR="0047163C" w:rsidTr="000965CE">
        <w:trPr>
          <w:trHeight w:val="364"/>
          <w:jc w:val="center"/>
        </w:trPr>
        <w:tc>
          <w:tcPr>
            <w:tcW w:w="10350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EEECE1"/>
          </w:tcPr>
          <w:p w:rsidRPr="009412CB" w:rsidR="0047163C" w:rsidP="000965CE" w:rsidRDefault="004716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 </w:t>
            </w:r>
          </w:p>
          <w:p w:rsidRPr="009412CB" w:rsidR="0047163C" w:rsidP="000965CE" w:rsidRDefault="0047163C">
            <w:pPr>
              <w:pStyle w:val="Heading1"/>
              <w:rPr>
                <w:sz w:val="18"/>
                <w:szCs w:val="18"/>
              </w:rPr>
            </w:pPr>
            <w:r w:rsidRPr="009412CB">
              <w:rPr>
                <w:sz w:val="18"/>
                <w:szCs w:val="18"/>
              </w:rPr>
              <w:t>Identificação do Requerente</w:t>
            </w:r>
          </w:p>
          <w:p w:rsidRPr="009412CB" w:rsidR="0047163C" w:rsidP="000965CE" w:rsidRDefault="004716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7163C" w:rsidTr="00883B09">
        <w:trPr>
          <w:trHeight w:val="333"/>
          <w:jc w:val="center"/>
        </w:trPr>
        <w:tc>
          <w:tcPr>
            <w:tcW w:w="10350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</w:tcPr>
          <w:p w:rsidRPr="009412CB" w:rsidR="0047163C" w:rsidP="000965CE" w:rsidRDefault="004716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 </w:t>
            </w:r>
          </w:p>
          <w:p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Nome/Designação</w:t>
            </w:r>
            <w:r>
              <w:rPr>
                <w:rFonts w:ascii="Arial" w:hAnsi="Arial" w:cs="Arial"/>
                <w:b/>
                <w:sz w:val="18"/>
                <w:szCs w:val="18"/>
              </w:rPr>
              <w:t>: [#CustomerName#]</w:t>
            </w:r>
          </w:p>
        </w:tc>
      </w:tr>
      <w:tr w:rsidR="0047163C" w:rsidTr="000965CE">
        <w:trPr>
          <w:trHeight w:val="234"/>
          <w:jc w:val="center"/>
        </w:trPr>
        <w:tc>
          <w:tcPr>
            <w:tcW w:w="10350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</w:tcPr>
          <w:p w:rsidRPr="009412CB" w:rsidR="0047163C" w:rsidP="000965CE" w:rsidRDefault="004716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 </w:t>
            </w:r>
          </w:p>
          <w:p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Morada/Sede</w:t>
            </w:r>
            <w:r>
              <w:rPr>
                <w:rFonts w:ascii="Arial" w:hAnsi="Arial" w:cs="Arial"/>
                <w:b/>
                <w:sz w:val="18"/>
                <w:szCs w:val="18"/>
              </w:rPr>
              <w:t>: [#CustomerAddress#], [#CustomerDoor#], [#CustomerFloor#], [#CustomerLevel#]</w:t>
            </w:r>
          </w:p>
        </w:tc>
      </w:tr>
      <w:tr w:rsidR="0047163C" w:rsidTr="000965CE">
        <w:trPr>
          <w:trHeight w:val="122"/>
          <w:jc w:val="center"/>
        </w:trPr>
        <w:tc>
          <w:tcPr>
            <w:tcW w:w="464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nil"/>
            </w:tcBorders>
          </w:tcPr>
          <w:p w:rsidRPr="009412CB" w:rsidR="0047163C" w:rsidP="000965CE" w:rsidRDefault="004716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 </w:t>
            </w:r>
          </w:p>
          <w:p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Código Postal  </w:t>
            </w:r>
            <w:r>
              <w:rPr>
                <w:rFonts w:ascii="Arial" w:hAnsi="Arial" w:cs="Arial"/>
                <w:b/>
                <w:sz w:val="18"/>
                <w:szCs w:val="18"/>
              </w:rPr>
              <w:t>: [#CustomerCodPostal#]</w:t>
            </w:r>
          </w:p>
        </w:tc>
        <w:tc>
          <w:tcPr>
            <w:tcW w:w="5705" w:type="dxa"/>
            <w:tcBorders>
              <w:top w:val="nil"/>
              <w:left w:val="nil"/>
              <w:bottom w:val="single" w:color="auto" w:sz="4" w:space="0"/>
              <w:right w:val="single" w:color="auto" w:sz="12" w:space="0"/>
            </w:tcBorders>
          </w:tcPr>
          <w:p w:rsidRPr="009412CB" w:rsidR="0047163C" w:rsidP="000965CE" w:rsidRDefault="004716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 </w:t>
            </w:r>
          </w:p>
          <w:p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  <w:r>
              <w:rPr>
                <w:rFonts w:ascii="Arial" w:hAnsi="Arial" w:cs="Arial"/>
                <w:b/>
                <w:sz w:val="18"/>
                <w:szCs w:val="18"/>
              </w:rPr>
              <w:t>[#CustomerLocal#]</w:t>
            </w:r>
          </w:p>
        </w:tc>
      </w:tr>
      <w:tr w:rsidR="0047163C" w:rsidTr="000965CE">
        <w:trPr>
          <w:trHeight w:val="122"/>
          <w:jc w:val="center"/>
        </w:trPr>
        <w:tc>
          <w:tcPr>
            <w:tcW w:w="464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nil"/>
            </w:tcBorders>
          </w:tcPr>
          <w:p w:rsidRPr="009412CB" w:rsidR="0047163C" w:rsidP="000965CE" w:rsidRDefault="004716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 </w:t>
            </w:r>
          </w:p>
          <w:p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N.º de telefone/telemóvel</w:t>
            </w:r>
            <w:r>
              <w:rPr>
                <w:rFonts w:ascii="Arial" w:hAnsi="Arial" w:cs="Arial"/>
                <w:b/>
                <w:sz w:val="18"/>
                <w:szCs w:val="18"/>
              </w:rPr>
              <w:t>: [#CustomerPhone#]</w:t>
            </w:r>
          </w:p>
        </w:tc>
        <w:tc>
          <w:tcPr>
            <w:tcW w:w="57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</w:tcPr>
          <w:p w:rsidRPr="009412CB" w:rsidR="0047163C" w:rsidP="000965CE" w:rsidRDefault="004716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 </w:t>
            </w:r>
          </w:p>
          <w:p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N.º de contribuinte </w:t>
            </w:r>
            <w:r>
              <w:rPr>
                <w:rFonts w:ascii="Arial" w:hAnsi="Arial" w:cs="Arial"/>
                <w:b/>
                <w:sz w:val="18"/>
                <w:szCs w:val="18"/>
              </w:rPr>
              <w:t>: [#CustomerNIF#]</w:t>
            </w:r>
          </w:p>
        </w:tc>
      </w:tr>
      <w:tr w:rsidR="0047163C" w:rsidTr="000965CE">
        <w:trPr>
          <w:trHeight w:val="122"/>
          <w:jc w:val="center"/>
        </w:trPr>
        <w:tc>
          <w:tcPr>
            <w:tcW w:w="464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nil"/>
            </w:tcBorders>
          </w:tcPr>
          <w:p w:rsidRPr="009412CB" w:rsidR="0047163C" w:rsidP="000965CE" w:rsidRDefault="004716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 </w:t>
            </w:r>
          </w:p>
          <w:p w:rsidRPr="009412CB" w:rsidR="0047163C" w:rsidP="000965CE" w:rsidRDefault="004716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NIC/BI</w:t>
            </w:r>
            <w:r w:rsidRPr="00EA41D5" w:rsidR="00EA41D5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57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</w:tcPr>
          <w:p w:rsidRPr="009412CB" w:rsidR="0047163C" w:rsidP="000965CE" w:rsidRDefault="004716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 </w:t>
            </w:r>
          </w:p>
          <w:p w:rsidRPr="009412CB" w:rsidR="0047163C" w:rsidP="00EA41D5" w:rsidRDefault="004716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Válido até</w:t>
            </w:r>
            <w:r w:rsidRPr="00EA41D5" w:rsidR="00EA41D5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  <w:tr w:rsidR="0047163C" w:rsidTr="00883B09">
        <w:trPr>
          <w:trHeight w:val="341"/>
          <w:jc w:val="center"/>
        </w:trPr>
        <w:tc>
          <w:tcPr>
            <w:tcW w:w="4645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nil"/>
            </w:tcBorders>
          </w:tcPr>
          <w:p w:rsidRPr="009412CB" w:rsidR="0047163C" w:rsidP="000965CE" w:rsidRDefault="004716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 </w:t>
            </w:r>
          </w:p>
          <w:p w:rsidRPr="009412CB" w:rsidR="0047163C" w:rsidP="000965CE" w:rsidRDefault="00EA41D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Endereço eletrónico </w:t>
            </w:r>
            <w:r w:rsidRPr="00EA41D5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5705" w:type="dxa"/>
            <w:tcBorders>
              <w:top w:val="single" w:color="auto" w:sz="4" w:space="0"/>
              <w:left w:val="nil"/>
              <w:bottom w:val="single" w:color="auto" w:sz="12" w:space="0"/>
              <w:right w:val="single" w:color="auto" w:sz="12" w:space="0"/>
            </w:tcBorders>
          </w:tcPr>
          <w:p w:rsidRPr="009412CB" w:rsidR="0047163C" w:rsidP="000965CE" w:rsidRDefault="004716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 </w:t>
            </w:r>
          </w:p>
          <w:p w:rsidRPr="009412CB" w:rsidR="0047163C" w:rsidP="000965CE" w:rsidRDefault="004716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</w:tbl>
    <w:p w:rsidRPr="00883B09" w:rsidR="00827D8C" w:rsidRDefault="00827D8C">
      <w:pPr>
        <w:rPr>
          <w:sz w:val="16"/>
          <w:szCs w:val="16"/>
        </w:rPr>
      </w:pPr>
    </w:p>
    <w:tbl>
      <w:tblPr>
        <w:tblW w:w="10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365"/>
      </w:tblGrid>
      <w:tr w:rsidR="0047163C" w:rsidTr="00883B09">
        <w:trPr>
          <w:trHeight w:val="363"/>
          <w:jc w:val="center"/>
        </w:trPr>
        <w:tc>
          <w:tcPr>
            <w:tcW w:w="10365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EEECE1"/>
            <w:vAlign w:val="center"/>
          </w:tcPr>
          <w:p w:rsidR="003F6FE2" w:rsidP="00883B09" w:rsidRDefault="0047163C">
            <w:pPr>
              <w:jc w:val="both"/>
              <w:rPr>
                <w:rFonts w:ascii="Arial" w:hAnsi="Arial" w:cs="Arial"/>
                <w:b/>
                <w:sz w:val="18"/>
              </w:rPr>
            </w:pPr>
            <w:r w:rsidRPr="00883B09">
              <w:rPr>
                <w:rFonts w:ascii="Arial" w:hAnsi="Arial" w:cs="Arial"/>
                <w:b/>
                <w:sz w:val="18"/>
              </w:rPr>
              <w:t> </w:t>
            </w:r>
          </w:p>
          <w:p w:rsidRPr="003F6FE2" w:rsidR="0047163C" w:rsidP="00883B09" w:rsidRDefault="0047163C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F6FE2">
              <w:rPr>
                <w:rFonts w:ascii="Arial" w:hAnsi="Arial" w:cs="Arial"/>
                <w:b/>
                <w:bCs/>
                <w:sz w:val="18"/>
                <w:szCs w:val="18"/>
              </w:rPr>
              <w:t>Qualidade do requerente e identificação do prédio</w:t>
            </w:r>
          </w:p>
          <w:p w:rsidR="0047163C" w:rsidP="000965CE" w:rsidRDefault="0047163C">
            <w:pPr>
              <w:ind w:left="-36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 </w:t>
            </w:r>
          </w:p>
        </w:tc>
      </w:tr>
      <w:tr w:rsidR="0047163C" w:rsidTr="000965CE">
        <w:trPr>
          <w:trHeight w:val="2884"/>
          <w:jc w:val="center"/>
        </w:trPr>
        <w:tc>
          <w:tcPr>
            <w:tcW w:w="10365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:rsidR="0047163C" w:rsidP="000965CE" w:rsidRDefault="0047163C">
            <w:pPr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 </w:t>
            </w:r>
          </w:p>
          <w:p>
            <w:pPr>
              <w:pStyle w:val="BlockText"/>
              <w:tabs>
                <w:tab w:val="left" w:leader="underscore" w:pos="7920"/>
              </w:tabs>
              <w:ind w:left="0" w:firstLine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Na qualidade de proprietário / mandatário / administrador do condomínio, e para os efeitos previstos no Decreto-Lei n.º 320/2002, de 28 de dezembro, vem solicitar a V. Ex.auma </w:t>
            </w:r>
            <w:r>
              <w:rPr>
                <w:rFonts w:ascii="Arial" w:hAnsi="Arial" w:cs="Arial"/>
                <w:b/>
                <w:sz w:val="18"/>
              </w:rPr>
              <w:t>[#InspectionType#]</w:t>
            </w:r>
            <w:r>
              <w:rPr>
                <w:rFonts w:ascii="Arial" w:hAnsi="Arial" w:cs="Arial"/>
                <w:sz w:val="18"/>
              </w:rPr>
              <w:t xml:space="preserve">ao(s) elevador(es) instalado(s) no prédio </w:t>
            </w:r>
          </w:p>
          <w:p>
            <w:pPr>
              <w:pStyle w:val="BlockText"/>
              <w:tabs>
                <w:tab w:val="left" w:leader="underscore" w:pos="7920"/>
              </w:tabs>
              <w:ind w:left="0" w:firstLine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sito em  </w:t>
            </w:r>
            <w:r>
              <w:rPr>
                <w:rFonts w:ascii="Arial" w:hAnsi="Arial" w:cs="Arial"/>
                <w:b/>
                <w:sz w:val="18"/>
              </w:rPr>
              <w:t>[#ObjectAddress#], [#ObjectDoor#][#ObjectCodPostal#][#ObjectLocal#]</w:t>
            </w:r>
          </w:p>
          <w:p w:rsidRPr="00EA41D5" w:rsidR="00883B09" w:rsidP="000965CE" w:rsidRDefault="00883B09">
            <w:pPr>
              <w:pStyle w:val="BlockText"/>
              <w:tabs>
                <w:tab w:val="left" w:leader="underscore" w:pos="7920"/>
              </w:tabs>
              <w:ind w:left="0" w:firstLine="0"/>
              <w:rPr>
                <w:rFonts w:ascii="Arial" w:hAnsi="Arial" w:cs="Arial"/>
                <w:b/>
                <w:sz w:val="18"/>
              </w:rPr>
            </w:pPr>
          </w:p>
          <w:p w:rsidRPr="009412CB" w:rsidR="0047163C" w:rsidP="000965CE" w:rsidRDefault="0047163C">
            <w:pPr>
              <w:spacing w:line="360" w:lineRule="auto"/>
              <w:jc w:val="both"/>
              <w:rPr>
                <w:rFonts w:ascii="Arial" w:hAnsi="Arial" w:cs="Arial"/>
                <w:sz w:val="18"/>
                <w:szCs w:val="24"/>
              </w:rPr>
            </w:pPr>
            <w:r w:rsidRPr="009412CB">
              <w:rPr>
                <w:rFonts w:ascii="Arial" w:hAnsi="Arial" w:cs="Arial"/>
                <w:sz w:val="18"/>
                <w:szCs w:val="24"/>
              </w:rPr>
              <w:t>N.º de equipamentos __</w:t>
            </w:r>
            <w:r w:rsidRPr="003F6FE2" w:rsidR="003F6FE2">
              <w:rPr>
                <w:rFonts w:ascii="Arial" w:hAnsi="Arial" w:cs="Arial"/>
                <w:b/>
                <w:sz w:val="18"/>
                <w:szCs w:val="24"/>
              </w:rPr>
              <w:t>1</w:t>
            </w:r>
            <w:r w:rsidRPr="009412CB">
              <w:rPr>
                <w:rFonts w:ascii="Arial" w:hAnsi="Arial" w:cs="Arial"/>
                <w:sz w:val="18"/>
                <w:szCs w:val="24"/>
              </w:rPr>
              <w:t>__________</w:t>
            </w:r>
          </w:p>
          <w:p w:rsidRPr="009412CB" w:rsidR="0047163C" w:rsidP="000965CE" w:rsidRDefault="0047163C">
            <w:pPr>
              <w:spacing w:line="360" w:lineRule="auto"/>
              <w:jc w:val="both"/>
              <w:rPr>
                <w:rFonts w:ascii="Arial" w:hAnsi="Arial" w:cs="Arial"/>
                <w:sz w:val="18"/>
                <w:szCs w:val="24"/>
              </w:rPr>
            </w:pPr>
            <w:r w:rsidRPr="009412CB">
              <w:rPr>
                <w:rFonts w:ascii="Arial" w:hAnsi="Arial" w:cs="Arial"/>
                <w:sz w:val="18"/>
                <w:szCs w:val="24"/>
              </w:rPr>
              <w:t> </w:t>
            </w:r>
          </w:p>
          <w:p>
            <w:pPr>
              <w:spacing w:line="360" w:lineRule="auto"/>
              <w:jc w:val="both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 xml:space="preserve">Identificação da Empresa de Manutenção de Ascensores (EMIE)*: </w:t>
            </w:r>
            <w:r>
              <w:rPr>
                <w:rFonts w:ascii="Arial" w:hAnsi="Arial" w:cs="Arial"/>
                <w:b/>
                <w:sz w:val="18"/>
                <w:szCs w:val="24"/>
              </w:rPr>
              <w:t>[#ServiceCompany#]</w:t>
            </w:r>
          </w:p>
          <w:p w:rsidRPr="00EA41D5" w:rsidR="0047163C" w:rsidP="000965CE" w:rsidRDefault="0047163C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24"/>
              </w:rPr>
            </w:pPr>
          </w:p>
          <w:p w:rsidRPr="009412CB" w:rsidR="0047163C" w:rsidP="000965CE" w:rsidRDefault="0047163C">
            <w:pPr>
              <w:spacing w:line="360" w:lineRule="auto"/>
              <w:jc w:val="both"/>
              <w:rPr>
                <w:rFonts w:ascii="Arial" w:hAnsi="Arial" w:cs="Arial"/>
                <w:sz w:val="18"/>
                <w:szCs w:val="24"/>
              </w:rPr>
            </w:pPr>
            <w:r w:rsidRPr="009412CB">
              <w:rPr>
                <w:rFonts w:ascii="Arial" w:hAnsi="Arial" w:cs="Arial"/>
                <w:sz w:val="18"/>
                <w:szCs w:val="24"/>
              </w:rPr>
              <w:t>  </w:t>
            </w:r>
          </w:p>
          <w:p w:rsidR="0047163C" w:rsidP="003F6FE2" w:rsidRDefault="0047163C">
            <w:pPr>
              <w:spacing w:line="360" w:lineRule="auto"/>
              <w:jc w:val="both"/>
              <w:rPr>
                <w:rFonts w:ascii="Arial" w:hAnsi="Arial" w:cs="Arial"/>
                <w:sz w:val="18"/>
              </w:rPr>
            </w:pPr>
            <w:r w:rsidRPr="009412CB">
              <w:rPr>
                <w:rFonts w:ascii="Arial" w:hAnsi="Arial" w:cs="Arial"/>
                <w:sz w:val="18"/>
                <w:szCs w:val="24"/>
              </w:rPr>
              <w:t>*Juntar cópia do contrato de manutenção celebrado com a EM</w:t>
            </w:r>
            <w:r w:rsidR="003F6FE2">
              <w:rPr>
                <w:rFonts w:ascii="Arial" w:hAnsi="Arial" w:cs="Arial"/>
                <w:sz w:val="18"/>
                <w:szCs w:val="24"/>
              </w:rPr>
              <w:t>IE</w:t>
            </w:r>
            <w:r w:rsidRPr="009412CB">
              <w:rPr>
                <w:rFonts w:ascii="Arial" w:hAnsi="Arial" w:cs="Arial"/>
                <w:sz w:val="18"/>
                <w:szCs w:val="24"/>
              </w:rPr>
              <w:t>.</w:t>
            </w:r>
          </w:p>
        </w:tc>
      </w:tr>
    </w:tbl>
    <w:p w:rsidR="0047163C" w:rsidP="0047163C" w:rsidRDefault="0047163C">
      <w:pPr>
        <w:ind w:left="3352" w:firstLine="70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Pede deferimento</w:t>
      </w:r>
    </w:p>
    <w:tbl>
      <w:tblPr>
        <w:tblW w:w="0" w:type="auto"/>
        <w:tblLook w:val="0000"/>
      </w:tblPr>
      <w:tblGrid>
        <w:gridCol w:w="3812"/>
        <w:gridCol w:w="5430"/>
      </w:tblGrid>
      <w:tr w:rsidR="0047163C" w:rsidTr="000965CE">
        <w:trPr>
          <w:trHeight w:val="1620"/>
        </w:trPr>
        <w:tc>
          <w:tcPr>
            <w:tcW w:w="4684" w:type="dxa"/>
          </w:tcPr>
          <w:p w:rsidR="0047163C" w:rsidP="000965CE" w:rsidRDefault="0047163C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 </w:t>
            </w:r>
          </w:p>
          <w:p w:rsidR="0047163C" w:rsidP="000965CE" w:rsidRDefault="0047163C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432" w:type="dxa"/>
          </w:tcPr>
          <w:p w:rsidR="0047163C" w:rsidP="000965CE" w:rsidRDefault="0047163C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 </w:t>
            </w:r>
          </w:p>
          <w:p w:rsidR="0047163C" w:rsidP="000965CE" w:rsidRDefault="0047163C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 </w:t>
            </w:r>
          </w:p>
          <w:p w:rsidR="0047163C" w:rsidP="000965CE" w:rsidRDefault="0047163C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Moita, ______ de ___________________ de 20_____</w:t>
            </w:r>
          </w:p>
          <w:p w:rsidR="0047163C" w:rsidP="000965CE" w:rsidRDefault="0047163C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 </w:t>
            </w:r>
          </w:p>
          <w:p w:rsidR="0047163C" w:rsidP="000965CE" w:rsidRDefault="0047163C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 </w:t>
            </w:r>
          </w:p>
          <w:p w:rsidR="0047163C" w:rsidP="000965CE" w:rsidRDefault="004716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  <w:p w:rsidR="0047163C" w:rsidP="000965CE" w:rsidRDefault="004716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____________________________________________________</w:t>
            </w:r>
          </w:p>
          <w:p w:rsidR="0047163C" w:rsidP="000965CE" w:rsidRDefault="0047163C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 </w:t>
            </w:r>
          </w:p>
          <w:p w:rsidR="0047163C" w:rsidP="000965CE" w:rsidRDefault="0047163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Assinatura do requerente ou de outrem a seu rogo, se o mesmo não souber ou não puder assinar (exibição do B.I. ou assinatura reconhecida)</w:t>
            </w:r>
          </w:p>
          <w:p w:rsidRPr="00537BCC" w:rsidR="0047163C" w:rsidP="000965CE" w:rsidRDefault="0047163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47163C" w:rsidRDefault="0047163C"/>
    <w:p w:rsidR="005A7418" w:rsidRDefault="005A7418"/>
    <w:p w:rsidR="002460D6" w:rsidP="003C55FF" w:rsidRDefault="002460D6"/>
    <w:p w:rsidR="002A34C7" w:rsidRDefault="002A34C7">
      <w:pPr>
        <w:rPr>
          <w:sz w:val="22"/>
        </w:rPr>
      </w:pPr>
    </w:p>
    <w:p w:rsidR="002A34C7" w:rsidRDefault="002A34C7">
      <w:pPr>
        <w:rPr>
          <w:sz w:val="22"/>
        </w:rPr>
      </w:pPr>
    </w:p>
    <w:p w:rsidR="002A34C7" w:rsidRDefault="002A34C7">
      <w:pPr>
        <w:rPr>
          <w:sz w:val="22"/>
        </w:rPr>
      </w:pPr>
    </w:p>
    <w:p w:rsidR="002A34C7" w:rsidRDefault="002A34C7">
      <w:pPr>
        <w:rPr>
          <w:sz w:val="22"/>
        </w:rPr>
      </w:pPr>
    </w:p>
    <w:p>
      <w:r>
        <w:rPr>
          <w:sz w:val="22"/>
        </w:rPr>
        <w:t xml:space="preserve">Processo nº </w:t>
      </w:r>
      <w:r>
        <w:rPr>
          <w:b/>
          <w:sz w:val="22"/>
        </w:rPr>
        <w:t>[#SBL_ObjectAssetNumbers#]</w:t>
      </w:r>
    </w:p>
    <w:sectPr w:rsidR="00CF3C49" w:rsidSect="00827D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4734" w:rsidRPr="00537BCC" w:rsidRDefault="00484734" w:rsidP="0047163C">
      <w:r>
        <w:separator/>
      </w:r>
    </w:p>
  </w:endnote>
  <w:endnote w:type="continuationSeparator" w:id="1">
    <w:p w:rsidR="00484734" w:rsidRPr="00537BCC" w:rsidRDefault="00484734" w:rsidP="004716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4C7" w:rsidRDefault="002A34C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A2D" w:rsidRDefault="0047163C" w:rsidP="00C24A2D">
    <w:pPr>
      <w:pStyle w:val="Footer"/>
      <w:rPr>
        <w:rFonts w:ascii="Arial" w:hAnsi="Arial" w:cs="Arial"/>
        <w:sz w:val="20"/>
      </w:rPr>
    </w:pPr>
    <w:r>
      <w:rPr>
        <w:sz w:val="22"/>
      </w:rPr>
      <w:t xml:space="preserve">Enviado por ECA BUREAU VERITAS </w:t>
    </w:r>
    <w:r>
      <w:rPr>
        <w:sz w:val="22"/>
      </w:rPr>
      <w:tab/>
    </w:r>
    <w:r w:rsidR="00C24A2D">
      <w:rPr>
        <w:rFonts w:ascii="Arial" w:hAnsi="Arial" w:cs="Arial"/>
        <w:sz w:val="20"/>
      </w:rPr>
      <w:t xml:space="preserve">Data de emissão: </w:t>
    </w:r>
    <w:r w:rsidR="007B40B4">
      <w:rPr>
        <w:rFonts w:ascii="Arial" w:hAnsi="Arial" w:cs="Arial"/>
        <w:sz w:val="20"/>
      </w:rPr>
      <w:fldChar w:fldCharType="begin"/>
    </w:r>
    <w:r w:rsidR="00C24A2D">
      <w:rPr>
        <w:rFonts w:ascii="Arial" w:hAnsi="Arial" w:cs="Arial"/>
        <w:sz w:val="20"/>
      </w:rPr>
      <w:instrText xml:space="preserve"> DATE \@ "dd-MM-yyyy" </w:instrText>
    </w:r>
    <w:r w:rsidR="007B40B4">
      <w:rPr>
        <w:rFonts w:ascii="Arial" w:hAnsi="Arial" w:cs="Arial"/>
        <w:sz w:val="20"/>
      </w:rPr>
      <w:fldChar w:fldCharType="separate"/>
    </w:r>
    <w:r w:rsidR="008B0A82">
      <w:rPr>
        <w:rFonts w:ascii="Arial" w:hAnsi="Arial" w:cs="Arial"/>
        <w:noProof/>
        <w:sz w:val="20"/>
      </w:rPr>
      <w:t>13-02-2018</w:t>
    </w:r>
    <w:r w:rsidR="007B40B4">
      <w:rPr>
        <w:rFonts w:ascii="Arial" w:hAnsi="Arial" w:cs="Arial"/>
        <w:sz w:val="20"/>
      </w:rPr>
      <w:fldChar w:fldCharType="end"/>
    </w:r>
  </w:p>
  <w:p w:rsidR="0047163C" w:rsidRDefault="0047163C" w:rsidP="00C71DC8">
    <w:pPr>
      <w:pStyle w:val="BlockText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730"/>
      </w:tabs>
      <w:ind w:left="0" w:firstLine="0"/>
      <w:rPr>
        <w:sz w:val="22"/>
      </w:rPr>
    </w:pPr>
  </w:p>
  <w:p w:rsidR="0047163C" w:rsidRDefault="0047163C" w:rsidP="0047163C">
    <w:pPr>
      <w:pStyle w:val="BlockText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730"/>
      </w:tabs>
      <w:ind w:left="-360" w:firstLine="0"/>
      <w:rPr>
        <w:sz w:val="22"/>
      </w:rPr>
    </w:pPr>
    <w:r>
      <w:rPr>
        <w:sz w:val="22"/>
      </w:rPr>
      <w:tab/>
    </w:r>
  </w:p>
  <w:p w:rsidR="0047163C" w:rsidRDefault="0047163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4C7" w:rsidRDefault="002A34C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4734" w:rsidRPr="00537BCC" w:rsidRDefault="00484734" w:rsidP="0047163C">
      <w:r>
        <w:separator/>
      </w:r>
    </w:p>
  </w:footnote>
  <w:footnote w:type="continuationSeparator" w:id="1">
    <w:p w:rsidR="00484734" w:rsidRPr="00537BCC" w:rsidRDefault="00484734" w:rsidP="004716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4C7" w:rsidRDefault="002A34C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4C7" w:rsidRDefault="002A34C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4C7" w:rsidRDefault="002A34C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55FF"/>
    <w:rsid w:val="00080F18"/>
    <w:rsid w:val="000B43FA"/>
    <w:rsid w:val="001B0D59"/>
    <w:rsid w:val="00201231"/>
    <w:rsid w:val="00243522"/>
    <w:rsid w:val="002460D6"/>
    <w:rsid w:val="002A34C7"/>
    <w:rsid w:val="00390D6C"/>
    <w:rsid w:val="003C55FF"/>
    <w:rsid w:val="003F6FE2"/>
    <w:rsid w:val="004117E7"/>
    <w:rsid w:val="0047163C"/>
    <w:rsid w:val="00472043"/>
    <w:rsid w:val="00484734"/>
    <w:rsid w:val="005A7418"/>
    <w:rsid w:val="006A6ACF"/>
    <w:rsid w:val="006B586A"/>
    <w:rsid w:val="00753781"/>
    <w:rsid w:val="007B40B4"/>
    <w:rsid w:val="007D0CBD"/>
    <w:rsid w:val="007D792F"/>
    <w:rsid w:val="00827D8C"/>
    <w:rsid w:val="0087449F"/>
    <w:rsid w:val="008813A7"/>
    <w:rsid w:val="00883B09"/>
    <w:rsid w:val="008B0A82"/>
    <w:rsid w:val="00914B03"/>
    <w:rsid w:val="0095259B"/>
    <w:rsid w:val="00A63489"/>
    <w:rsid w:val="00A65701"/>
    <w:rsid w:val="00BA2798"/>
    <w:rsid w:val="00BB09A6"/>
    <w:rsid w:val="00C24A2D"/>
    <w:rsid w:val="00C71DC8"/>
    <w:rsid w:val="00CB0D7A"/>
    <w:rsid w:val="00CE5647"/>
    <w:rsid w:val="00CF2D7A"/>
    <w:rsid w:val="00CF3C49"/>
    <w:rsid w:val="00DB7DD7"/>
    <w:rsid w:val="00DD6C33"/>
    <w:rsid w:val="00E069FD"/>
    <w:rsid w:val="00E31D13"/>
    <w:rsid w:val="00E62A3B"/>
    <w:rsid w:val="00EA41D5"/>
    <w:rsid w:val="00F01C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63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Heading1">
    <w:name w:val="heading 1"/>
    <w:basedOn w:val="Normal"/>
    <w:next w:val="Normal"/>
    <w:link w:val="Heading1Char"/>
    <w:qFormat/>
    <w:rsid w:val="0047163C"/>
    <w:pPr>
      <w:keepNext/>
      <w:jc w:val="center"/>
      <w:outlineLvl w:val="0"/>
    </w:pPr>
    <w:rPr>
      <w:rFonts w:ascii="Arial" w:hAnsi="Arial" w:cs="Arial"/>
      <w:b/>
      <w:bCs/>
      <w:sz w:val="20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163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163C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716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63C"/>
    <w:rPr>
      <w:rFonts w:ascii="Tahoma" w:eastAsia="Times New Roman" w:hAnsi="Tahoma" w:cs="Tahoma"/>
      <w:sz w:val="16"/>
      <w:szCs w:val="16"/>
      <w:lang w:val="pt-PT" w:eastAsia="pt-PT"/>
    </w:rPr>
  </w:style>
  <w:style w:type="character" w:customStyle="1" w:styleId="Heading1Char">
    <w:name w:val="Heading 1 Char"/>
    <w:basedOn w:val="DefaultParagraphFont"/>
    <w:link w:val="Heading1"/>
    <w:rsid w:val="0047163C"/>
    <w:rPr>
      <w:rFonts w:ascii="Arial" w:eastAsia="Times New Roman" w:hAnsi="Arial" w:cs="Arial"/>
      <w:b/>
      <w:bCs/>
      <w:sz w:val="20"/>
      <w:szCs w:val="24"/>
      <w:lang w:val="pt-PT" w:eastAsia="pt-PT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16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 w:eastAsia="pt-PT"/>
    </w:rPr>
  </w:style>
  <w:style w:type="paragraph" w:styleId="BodyText">
    <w:name w:val="Body Text"/>
    <w:basedOn w:val="Normal"/>
    <w:link w:val="BodyTextChar"/>
    <w:semiHidden/>
    <w:rsid w:val="0047163C"/>
    <w:pPr>
      <w:jc w:val="both"/>
    </w:pPr>
  </w:style>
  <w:style w:type="character" w:customStyle="1" w:styleId="BodyTextChar">
    <w:name w:val="Body Text Char"/>
    <w:basedOn w:val="DefaultParagraphFont"/>
    <w:link w:val="BodyText"/>
    <w:semiHidden/>
    <w:rsid w:val="0047163C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BlockText">
    <w:name w:val="Block Text"/>
    <w:basedOn w:val="Normal"/>
    <w:semiHidden/>
    <w:rsid w:val="0047163C"/>
    <w:pPr>
      <w:ind w:left="4248" w:right="-154" w:firstLine="708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47163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7163C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Footer">
    <w:name w:val="footer"/>
    <w:basedOn w:val="Normal"/>
    <w:link w:val="FooterChar"/>
    <w:semiHidden/>
    <w:unhideWhenUsed/>
    <w:rsid w:val="0047163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7163C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table" w:customStyle="1" w:styleId="Custom1">
    <w:name w:val="Custom1"/>
    <w:basedOn w:val="TableGrid"/>
    <w:uiPriority w:val="99"/>
    <w:qFormat/>
    <w:rsid w:val="00A6570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R04RequerimentoCMMoita</Template>
  <TotalTime>6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FGO</dc:creator>
  <cp:lastModifiedBy>dhinesh.t</cp:lastModifiedBy>
  <cp:revision>9</cp:revision>
  <dcterms:created xsi:type="dcterms:W3CDTF">2017-07-29T09:11:00Z</dcterms:created>
  <dcterms:modified xsi:type="dcterms:W3CDTF">2018-02-13T06:20:00Z</dcterms:modified>
</cp:coreProperties>
</file>