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Pr="005E190D" w:rsidR="005E190D" w:rsidP="005E190D" w:rsidRDefault="005E190D">
      <w:pPr>
        <w:pStyle w:val="BodyText"/>
        <w:ind w:left="4320"/>
        <w:rPr>
          <w:rFonts w:ascii="Arial" w:hAnsi="Arial" w:cs="Arial"/>
          <w:sz w:val="20"/>
          <w:szCs w:val="20"/>
        </w:rPr>
      </w:pPr>
      <w:r w:rsidRPr="005E190D">
        <w:rPr>
          <w:rFonts w:ascii="Arial" w:hAnsi="Arial" w:cs="Arial"/>
          <w:sz w:val="20"/>
          <w:szCs w:val="20"/>
        </w:rPr>
        <w:t>Exm. Sr.</w:t>
      </w:r>
    </w:p>
    <w:p w:rsidRPr="005E190D" w:rsidR="005E190D" w:rsidP="005E190D" w:rsidRDefault="005E190D">
      <w:pPr>
        <w:pStyle w:val="BodyText"/>
        <w:ind w:firstLine="4320"/>
        <w:rPr>
          <w:rFonts w:ascii="Arial" w:hAnsi="Arial" w:cs="Arial"/>
          <w:sz w:val="20"/>
          <w:szCs w:val="20"/>
        </w:rPr>
      </w:pPr>
      <w:r w:rsidRPr="005E190D">
        <w:rPr>
          <w:rFonts w:ascii="Arial" w:hAnsi="Arial" w:cs="Arial"/>
          <w:sz w:val="20"/>
          <w:szCs w:val="20"/>
        </w:rPr>
        <w:t>Presidente da Câmara Municipal de</w:t>
      </w:r>
    </w:p>
    <w:p w:rsidRPr="005E190D" w:rsidR="005E190D" w:rsidP="005E190D" w:rsidRDefault="00ED40EE">
      <w:pPr>
        <w:pStyle w:val="BodyText"/>
        <w:ind w:firstLine="43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Oeiras</w:t>
      </w:r>
    </w:p>
    <w:p w:rsidRPr="005E190D" w:rsidR="005E190D" w:rsidP="005E190D" w:rsidRDefault="005E190D">
      <w:pPr>
        <w:pStyle w:val="BodyText"/>
        <w:rPr>
          <w:rFonts w:ascii="Arial" w:hAnsi="Arial" w:cs="Arial"/>
          <w:sz w:val="20"/>
          <w:szCs w:val="20"/>
        </w:rPr>
      </w:pPr>
    </w:p>
    <w:p w:rsidR="00977415" w:rsidP="005E190D" w:rsidRDefault="00977415">
      <w:pPr>
        <w:pStyle w:val="BodyText"/>
        <w:rPr>
          <w:rFonts w:ascii="Arial" w:hAnsi="Arial" w:cs="Arial"/>
          <w:sz w:val="20"/>
          <w:szCs w:val="20"/>
        </w:rPr>
      </w:pPr>
    </w:p>
    <w:p>
      <w:pPr>
        <w:pStyle w:val="BodyTex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ASSUNTO: Requerimento de </w:t>
      </w:r>
      <w:r>
        <w:rPr>
          <w:rFonts w:ascii="Arial" w:hAnsi="Arial" w:cs="Arial"/>
          <w:b/>
          <w:sz w:val="20"/>
          <w:szCs w:val="20"/>
        </w:rPr>
        <w:t>[#InspectionType#]</w:t>
      </w:r>
    </w:p>
    <w:p w:rsidRPr="005E190D" w:rsidR="005E190D" w:rsidP="005E190D" w:rsidRDefault="005E190D">
      <w:pPr>
        <w:pStyle w:val="BodyText"/>
        <w:rPr>
          <w:rFonts w:ascii="Arial" w:hAnsi="Arial" w:cs="Arial"/>
          <w:sz w:val="20"/>
          <w:szCs w:val="20"/>
        </w:rPr>
      </w:pPr>
    </w:p>
    <w:p>
      <w:pPr>
        <w:pStyle w:val="BodyTex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Processo nº </w:t>
      </w:r>
      <w:r>
        <w:rPr>
          <w:rFonts w:ascii="Arial" w:hAnsi="Arial" w:cs="Arial"/>
          <w:b/>
          <w:sz w:val="20"/>
          <w:szCs w:val="20"/>
        </w:rPr>
        <w:t>[#SBL_ObjectAssetNumbers#]</w:t>
      </w:r>
    </w:p>
    <w:p w:rsidRPr="005E190D" w:rsidR="005E190D" w:rsidP="005E190D" w:rsidRDefault="005E190D">
      <w:pPr>
        <w:pStyle w:val="BodyText"/>
        <w:rPr>
          <w:rFonts w:ascii="Arial" w:hAnsi="Arial" w:cs="Arial"/>
          <w:sz w:val="20"/>
          <w:szCs w:val="20"/>
        </w:rPr>
      </w:pPr>
    </w:p>
    <w:p>
      <w:pPr>
        <w:pStyle w:val="BodyText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Proprietário </w:t>
      </w:r>
      <w:r>
        <w:rPr>
          <w:rFonts w:ascii="Arial" w:hAnsi="Arial" w:cs="Arial"/>
          <w:b/>
          <w:sz w:val="20"/>
          <w:szCs w:val="20"/>
          <w:u w:val="single"/>
        </w:rPr>
        <w:t>[#CustomerName#]</w:t>
      </w:r>
    </w:p>
    <w:p>
      <w:pPr>
        <w:pStyle w:val="BodyTex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Contribuinte nº </w:t>
      </w:r>
      <w:r>
        <w:rPr>
          <w:rFonts w:ascii="Arial" w:hAnsi="Arial" w:cs="Arial"/>
          <w:b/>
          <w:sz w:val="20"/>
          <w:szCs w:val="20"/>
          <w:u w:val="single"/>
        </w:rPr>
        <w:t>[#CustomerNIF#]</w:t>
      </w:r>
    </w:p>
    <w:p>
      <w:pPr>
        <w:pStyle w:val="BodyTex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Empresa de Manutenção de Ascensores (1) </w:t>
      </w:r>
      <w:r>
        <w:rPr>
          <w:rFonts w:ascii="Arial" w:hAnsi="Arial" w:cs="Arial"/>
          <w:b/>
          <w:sz w:val="20"/>
          <w:szCs w:val="20"/>
          <w:u w:val="single"/>
        </w:rPr>
        <w:t>[#ServiceCompany#]</w:t>
      </w:r>
    </w:p>
    <w:p>
      <w:pPr>
        <w:pStyle w:val="BodyText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Contribuinte nº  (2) </w:t>
      </w:r>
      <w:r>
        <w:rPr>
          <w:rFonts w:ascii="Arial" w:hAnsi="Arial" w:cs="Arial"/>
          <w:b/>
          <w:sz w:val="20"/>
          <w:szCs w:val="20"/>
          <w:u w:val="single"/>
        </w:rPr>
        <w:t>[#ServiceCompanyNIF#]</w:t>
      </w:r>
    </w:p>
    <w:p>
      <w:pPr>
        <w:pStyle w:val="BodyText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Endereço </w:t>
      </w:r>
      <w:r>
        <w:rPr>
          <w:rFonts w:ascii="Arial" w:hAnsi="Arial" w:cs="Arial"/>
          <w:sz w:val="20"/>
          <w:szCs w:val="20"/>
          <w:u w:val="single"/>
        </w:rPr>
        <w:t xml:space="preserve"> </w:t>
      </w:r>
      <w:r>
        <w:rPr>
          <w:rFonts w:ascii="Arial" w:hAnsi="Arial" w:cs="Arial"/>
          <w:b/>
          <w:sz w:val="20"/>
          <w:szCs w:val="20"/>
          <w:u w:val="single"/>
        </w:rPr>
        <w:t>[#ServiceCompanyAdress#]</w:t>
      </w:r>
      <w:r>
        <w:rPr>
          <w:rFonts w:ascii="Arial" w:hAnsi="Arial" w:cs="Arial"/>
          <w:b/>
          <w:sz w:val="20"/>
          <w:szCs w:val="20"/>
        </w:rPr>
        <w:t xml:space="preserve">, </w:t>
      </w:r>
      <w:r>
        <w:rPr>
          <w:rFonts w:ascii="Arial" w:hAnsi="Arial" w:cs="Arial"/>
          <w:b/>
          <w:sz w:val="20"/>
          <w:szCs w:val="20"/>
          <w:u w:val="single"/>
        </w:rPr>
        <w:t>[#ServiceCompanyNumber#]</w:t>
      </w:r>
    </w:p>
    <w:p>
      <w:pPr>
        <w:pStyle w:val="BodyTex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Localidade </w:t>
      </w:r>
      <w:r>
        <w:rPr>
          <w:rFonts w:ascii="Arial" w:hAnsi="Arial" w:cs="Arial"/>
          <w:b/>
          <w:sz w:val="20"/>
          <w:szCs w:val="20"/>
          <w:u w:val="single"/>
        </w:rPr>
        <w:t>[#ServiceCompanyLocality#]</w:t>
      </w:r>
      <w:r>
        <w:rPr>
          <w:rFonts w:ascii="Arial" w:hAnsi="Arial" w:cs="Arial"/>
          <w:sz w:val="20"/>
          <w:szCs w:val="20"/>
        </w:rPr>
        <w:t xml:space="preserve">  Código Postal </w:t>
      </w:r>
      <w:r>
        <w:rPr>
          <w:rFonts w:ascii="Arial" w:hAnsi="Arial" w:cs="Arial"/>
          <w:b/>
          <w:sz w:val="20"/>
          <w:szCs w:val="20"/>
          <w:u w:val="single"/>
        </w:rPr>
        <w:t>[#ServiceCompanyCodpost#]</w:t>
      </w:r>
      <w:r>
        <w:rPr>
          <w:rFonts w:ascii="Arial" w:hAnsi="Arial" w:cs="Arial"/>
          <w:sz w:val="20"/>
          <w:szCs w:val="20"/>
        </w:rPr>
        <w:t xml:space="preserve"> </w:t>
      </w:r>
    </w:p>
    <w:p>
      <w:pPr>
        <w:pStyle w:val="BodyTex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Telefone </w:t>
      </w:r>
      <w:r>
        <w:rPr>
          <w:rFonts w:ascii="Arial" w:hAnsi="Arial" w:cs="Arial"/>
          <w:b/>
          <w:sz w:val="20"/>
          <w:szCs w:val="20"/>
          <w:u w:val="single"/>
        </w:rPr>
        <w:t>[#ServiceCompanyTelefone#]</w:t>
      </w:r>
      <w:r w:rsidR="00237B70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b/>
          <w:sz w:val="20"/>
          <w:szCs w:val="20"/>
          <w:u w:val="single"/>
        </w:rPr>
        <w:t>[#ServiceCompanyFax#]</w:t>
      </w:r>
    </w:p>
    <w:p>
      <w:pPr>
        <w:pStyle w:val="BodyText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b/>
          <w:sz w:val="20"/>
          <w:szCs w:val="20"/>
          <w:u w:val="single"/>
        </w:rPr>
        <w:t>[#ServiceCompanyEmail#]</w:t>
      </w:r>
    </w:p>
    <w:p w:rsidRPr="005E190D" w:rsidR="008D66D5" w:rsidP="005E190D" w:rsidRDefault="008D66D5">
      <w:pPr>
        <w:pStyle w:val="BodyText"/>
        <w:rPr>
          <w:rFonts w:ascii="Arial" w:hAnsi="Arial" w:cs="Arial"/>
          <w:sz w:val="20"/>
          <w:szCs w:val="20"/>
        </w:rPr>
      </w:pPr>
    </w:p>
    <w:p w:rsidR="00237B70" w:rsidP="005E190D" w:rsidRDefault="005E190D">
      <w:pPr>
        <w:pStyle w:val="BodyText"/>
        <w:rPr>
          <w:rFonts w:ascii="Arial" w:hAnsi="Arial" w:cs="Arial"/>
          <w:sz w:val="20"/>
          <w:szCs w:val="20"/>
        </w:rPr>
      </w:pPr>
      <w:r w:rsidRPr="005E190D">
        <w:rPr>
          <w:rFonts w:ascii="Arial" w:hAnsi="Arial" w:cs="Arial"/>
          <w:sz w:val="20"/>
          <w:szCs w:val="20"/>
        </w:rPr>
        <w:t>Requer a V. Exª,</w:t>
      </w:r>
      <w:r w:rsidR="008D66D5">
        <w:rPr>
          <w:rFonts w:ascii="Arial" w:hAnsi="Arial" w:cs="Arial"/>
          <w:sz w:val="20"/>
          <w:szCs w:val="20"/>
        </w:rPr>
        <w:t xml:space="preserve"> a</w:t>
      </w:r>
      <w:r w:rsidRPr="005E190D">
        <w:rPr>
          <w:rFonts w:ascii="Arial" w:hAnsi="Arial" w:cs="Arial"/>
          <w:sz w:val="20"/>
          <w:szCs w:val="20"/>
        </w:rPr>
        <w:t>(s)</w:t>
      </w:r>
      <w:r w:rsidR="008D66D5">
        <w:rPr>
          <w:rFonts w:ascii="Arial" w:hAnsi="Arial" w:cs="Arial"/>
          <w:sz w:val="20"/>
          <w:szCs w:val="20"/>
        </w:rPr>
        <w:t xml:space="preserve"> seguinte(s) intervenções na Morada da Instalação indicada(s):</w:t>
      </w:r>
    </w:p>
    <w:p w:rsidR="008F709A" w:rsidP="005E190D" w:rsidRDefault="008F709A">
      <w:pPr>
        <w:pStyle w:val="BodyText"/>
        <w:rPr>
          <w:rFonts w:ascii="Arial" w:hAnsi="Arial" w:cs="Arial"/>
          <w:sz w:val="20"/>
          <w:szCs w:val="20"/>
        </w:rPr>
      </w:pPr>
    </w:p>
    <w:p>
      <w:pPr>
        <w:pStyle w:val="BodyTex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[#SBL_InspectionData#]</w:t>
      </w:r>
    </w:p>
    <w:p w:rsidR="008F709A" w:rsidP="005E190D" w:rsidRDefault="008F709A">
      <w:pPr>
        <w:pStyle w:val="BodyText"/>
        <w:rPr>
          <w:rFonts w:ascii="Arial" w:hAnsi="Arial" w:cs="Arial"/>
          <w:sz w:val="20"/>
          <w:szCs w:val="20"/>
        </w:rPr>
      </w:pPr>
    </w:p>
    <w:p w:rsidRPr="005E190D" w:rsidR="005E190D" w:rsidP="005E190D" w:rsidRDefault="005E190D">
      <w:pPr>
        <w:pStyle w:val="BodyText"/>
        <w:rPr>
          <w:rFonts w:ascii="Arial" w:hAnsi="Arial" w:cs="Arial"/>
          <w:sz w:val="20"/>
          <w:szCs w:val="20"/>
        </w:rPr>
      </w:pPr>
      <w:r w:rsidRPr="005E190D">
        <w:rPr>
          <w:rFonts w:ascii="Arial" w:hAnsi="Arial" w:cs="Arial"/>
          <w:sz w:val="20"/>
          <w:szCs w:val="20"/>
        </w:rPr>
        <w:t>Efectua o pagamento da respectiva taxa por:</w:t>
      </w:r>
    </w:p>
    <w:p w:rsidRPr="005E190D" w:rsidR="005E190D" w:rsidP="005E190D" w:rsidRDefault="00707006">
      <w:pPr>
        <w:pStyle w:val="BodyText"/>
        <w:rPr>
          <w:rFonts w:ascii="Arial" w:hAnsi="Arial" w:cs="Arial"/>
          <w:sz w:val="20"/>
          <w:szCs w:val="20"/>
        </w:rPr>
      </w:pPr>
      <w:r w:rsidRPr="00707006">
        <w:rPr>
          <w:rFonts w:ascii="Arial" w:hAnsi="Arial" w:cs="Arial"/>
          <w:noProof/>
          <w:sz w:val="20"/>
          <w:szCs w:val="20"/>
        </w:rPr>
        <w:pict>
          <v:rect id="_x0000_s1026" style="position:absolute;left:0;text-align:left;margin-left:0;margin-top:11.45pt;width:9pt;height:9pt;z-index:251657728"/>
        </w:pict>
      </w:r>
    </w:p>
    <w:p w:rsidRPr="005E190D" w:rsidR="005E190D" w:rsidP="005E190D" w:rsidRDefault="005E190D">
      <w:pPr>
        <w:pStyle w:val="BodyText"/>
        <w:spacing w:line="360" w:lineRule="auto"/>
        <w:rPr>
          <w:rFonts w:ascii="Arial" w:hAnsi="Arial" w:cs="Arial"/>
          <w:sz w:val="20"/>
          <w:szCs w:val="20"/>
        </w:rPr>
      </w:pPr>
      <w:r w:rsidRPr="005E190D">
        <w:rPr>
          <w:rFonts w:ascii="Arial" w:hAnsi="Arial" w:cs="Arial"/>
          <w:sz w:val="20"/>
          <w:szCs w:val="20"/>
        </w:rPr>
        <w:t xml:space="preserve">       Cheque nº ______________________________ do Banco____________________</w:t>
      </w:r>
    </w:p>
    <w:p w:rsidRPr="005E190D" w:rsidR="005E190D" w:rsidP="005E190D" w:rsidRDefault="005E190D">
      <w:pPr>
        <w:pStyle w:val="BodyText"/>
        <w:spacing w:line="360" w:lineRule="auto"/>
        <w:rPr>
          <w:rFonts w:ascii="Arial" w:hAnsi="Arial" w:cs="Arial"/>
          <w:sz w:val="20"/>
          <w:szCs w:val="20"/>
        </w:rPr>
      </w:pPr>
      <w:r w:rsidRPr="005E190D">
        <w:rPr>
          <w:rFonts w:ascii="Arial" w:hAnsi="Arial" w:cs="Arial"/>
          <w:sz w:val="20"/>
          <w:szCs w:val="20"/>
        </w:rPr>
        <w:t xml:space="preserve">        Na quantia de € </w:t>
      </w:r>
      <w:r w:rsidR="008D66D5">
        <w:rPr>
          <w:rFonts w:ascii="Arial" w:hAnsi="Arial" w:cs="Arial"/>
          <w:sz w:val="20"/>
          <w:szCs w:val="20"/>
        </w:rPr>
        <w:t>……….</w:t>
      </w:r>
      <w:r w:rsidR="00CA4415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Pr="005E190D">
        <w:rPr>
          <w:rFonts w:ascii="Arial" w:hAnsi="Arial" w:cs="Arial"/>
          <w:sz w:val="20"/>
          <w:szCs w:val="20"/>
        </w:rPr>
        <w:t xml:space="preserve">( </w:t>
      </w:r>
      <w:r w:rsidR="008D66D5">
        <w:rPr>
          <w:rFonts w:ascii="Arial" w:hAnsi="Arial" w:cs="Arial"/>
          <w:sz w:val="20"/>
          <w:szCs w:val="20"/>
        </w:rPr>
        <w:t>………………………………………………………………….</w:t>
      </w:r>
      <w:r w:rsidRPr="005E190D">
        <w:rPr>
          <w:rFonts w:ascii="Arial" w:hAnsi="Arial" w:cs="Arial"/>
          <w:sz w:val="20"/>
          <w:szCs w:val="20"/>
        </w:rPr>
        <w:t>)</w:t>
      </w:r>
    </w:p>
    <w:p w:rsidRPr="005E190D" w:rsidR="005E190D" w:rsidP="005E190D" w:rsidRDefault="005E190D">
      <w:pPr>
        <w:pStyle w:val="BodyText"/>
        <w:spacing w:line="360" w:lineRule="auto"/>
        <w:rPr>
          <w:rFonts w:ascii="Arial" w:hAnsi="Arial" w:cs="Arial"/>
          <w:sz w:val="20"/>
          <w:szCs w:val="20"/>
        </w:rPr>
      </w:pPr>
      <w:r w:rsidRPr="005E190D">
        <w:rPr>
          <w:rFonts w:ascii="Arial" w:hAnsi="Arial" w:cs="Arial"/>
          <w:sz w:val="20"/>
          <w:szCs w:val="20"/>
        </w:rPr>
        <w:t xml:space="preserve">       </w:t>
      </w:r>
      <w:r w:rsidR="008D66D5">
        <w:rPr>
          <w:rFonts w:ascii="Arial" w:hAnsi="Arial" w:cs="Arial"/>
          <w:sz w:val="20"/>
          <w:szCs w:val="20"/>
        </w:rPr>
        <w:t>à</w:t>
      </w:r>
      <w:r w:rsidRPr="005E190D">
        <w:rPr>
          <w:rFonts w:ascii="Arial" w:hAnsi="Arial" w:cs="Arial"/>
          <w:sz w:val="20"/>
          <w:szCs w:val="20"/>
        </w:rPr>
        <w:t xml:space="preserve"> ordem do Tesoureiro da Câmara Municipal de </w:t>
      </w:r>
      <w:r w:rsidR="00ED40EE">
        <w:rPr>
          <w:rFonts w:ascii="Arial" w:hAnsi="Arial" w:cs="Arial"/>
          <w:sz w:val="20"/>
          <w:szCs w:val="20"/>
        </w:rPr>
        <w:t>Oeiras</w:t>
      </w:r>
      <w:r w:rsidRPr="005E190D">
        <w:rPr>
          <w:rFonts w:ascii="Arial" w:hAnsi="Arial" w:cs="Arial"/>
          <w:sz w:val="20"/>
          <w:szCs w:val="20"/>
        </w:rPr>
        <w:t>.</w:t>
      </w:r>
    </w:p>
    <w:p w:rsidR="002E4B57" w:rsidP="005E190D" w:rsidRDefault="002E4B57">
      <w:pPr>
        <w:pStyle w:val="BodyText"/>
        <w:jc w:val="center"/>
        <w:rPr>
          <w:rFonts w:ascii="Arial" w:hAnsi="Arial" w:cs="Arial"/>
          <w:sz w:val="20"/>
          <w:szCs w:val="20"/>
        </w:rPr>
      </w:pPr>
    </w:p>
    <w:p w:rsidRPr="005E190D" w:rsidR="005E190D" w:rsidP="005E190D" w:rsidRDefault="00ED2037">
      <w:pPr>
        <w:pStyle w:val="BodyText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5E190D" w:rsidR="005E190D">
        <w:rPr>
          <w:rFonts w:ascii="Arial" w:hAnsi="Arial" w:cs="Arial"/>
          <w:sz w:val="20"/>
          <w:szCs w:val="20"/>
        </w:rPr>
        <w:t>Assinatura</w:t>
      </w:r>
    </w:p>
    <w:p w:rsidR="005E190D" w:rsidP="005E190D" w:rsidRDefault="005E190D">
      <w:pPr>
        <w:pStyle w:val="BodyText"/>
        <w:jc w:val="center"/>
        <w:rPr>
          <w:rFonts w:ascii="Arial" w:hAnsi="Arial" w:cs="Arial"/>
          <w:sz w:val="20"/>
          <w:szCs w:val="20"/>
        </w:rPr>
      </w:pPr>
    </w:p>
    <w:p w:rsidR="002E4B57" w:rsidP="005E190D" w:rsidRDefault="002E4B57">
      <w:pPr>
        <w:pStyle w:val="BodyText"/>
        <w:jc w:val="center"/>
        <w:rPr>
          <w:rFonts w:ascii="Arial" w:hAnsi="Arial" w:cs="Arial"/>
          <w:sz w:val="20"/>
          <w:szCs w:val="20"/>
        </w:rPr>
      </w:pPr>
    </w:p>
    <w:p w:rsidRPr="005E190D" w:rsidR="002E4B57" w:rsidP="005E190D" w:rsidRDefault="002E4B57">
      <w:pPr>
        <w:pStyle w:val="BodyText"/>
        <w:jc w:val="center"/>
        <w:rPr>
          <w:rFonts w:ascii="Arial" w:hAnsi="Arial" w:cs="Arial"/>
          <w:sz w:val="20"/>
          <w:szCs w:val="20"/>
        </w:rPr>
      </w:pPr>
    </w:p>
    <w:p w:rsidRPr="005E190D" w:rsidR="005E190D" w:rsidP="008D66D5" w:rsidRDefault="005E190D">
      <w:pPr>
        <w:pStyle w:val="BodyText"/>
        <w:ind w:left="2160" w:firstLine="720"/>
        <w:jc w:val="center"/>
        <w:rPr>
          <w:rFonts w:ascii="Arial" w:hAnsi="Arial" w:cs="Arial"/>
          <w:sz w:val="20"/>
          <w:szCs w:val="20"/>
        </w:rPr>
      </w:pPr>
      <w:r w:rsidRPr="005E190D">
        <w:rPr>
          <w:rFonts w:ascii="Arial" w:hAnsi="Arial" w:cs="Arial"/>
          <w:sz w:val="20"/>
          <w:szCs w:val="20"/>
        </w:rPr>
        <w:t>______________________________</w:t>
      </w:r>
    </w:p>
    <w:p w:rsidRPr="005E190D" w:rsidR="005E190D" w:rsidP="008D66D5" w:rsidRDefault="005E190D">
      <w:pPr>
        <w:pStyle w:val="BodyText"/>
        <w:ind w:left="2160" w:firstLine="720"/>
        <w:jc w:val="center"/>
        <w:rPr>
          <w:rFonts w:ascii="Arial" w:hAnsi="Arial" w:cs="Arial"/>
          <w:sz w:val="20"/>
          <w:szCs w:val="20"/>
        </w:rPr>
      </w:pPr>
      <w:r w:rsidRPr="005E190D">
        <w:rPr>
          <w:rFonts w:ascii="Arial" w:hAnsi="Arial" w:cs="Arial"/>
          <w:sz w:val="20"/>
          <w:szCs w:val="20"/>
        </w:rPr>
        <w:t>(Proprietário / EM</w:t>
      </w:r>
      <w:r w:rsidR="00ED2037">
        <w:rPr>
          <w:rFonts w:ascii="Arial" w:hAnsi="Arial" w:cs="Arial"/>
          <w:sz w:val="20"/>
          <w:szCs w:val="20"/>
        </w:rPr>
        <w:t>IE</w:t>
      </w:r>
      <w:r w:rsidRPr="005E190D">
        <w:rPr>
          <w:rFonts w:ascii="Arial" w:hAnsi="Arial" w:cs="Arial"/>
          <w:sz w:val="20"/>
          <w:szCs w:val="20"/>
        </w:rPr>
        <w:t>)</w:t>
      </w:r>
    </w:p>
    <w:p w:rsidR="005E190D" w:rsidP="005E190D" w:rsidRDefault="005E190D">
      <w:pPr>
        <w:pStyle w:val="BodyText"/>
        <w:jc w:val="center"/>
        <w:rPr>
          <w:rFonts w:ascii="Arial" w:hAnsi="Arial" w:cs="Arial"/>
          <w:sz w:val="20"/>
          <w:szCs w:val="20"/>
        </w:rPr>
      </w:pPr>
    </w:p>
    <w:p w:rsidRPr="005E190D" w:rsidR="002E4B57" w:rsidP="005E190D" w:rsidRDefault="002E4B57">
      <w:pPr>
        <w:pStyle w:val="BodyText"/>
        <w:jc w:val="center"/>
        <w:rPr>
          <w:rFonts w:ascii="Arial" w:hAnsi="Arial" w:cs="Arial"/>
          <w:sz w:val="20"/>
          <w:szCs w:val="20"/>
        </w:rPr>
      </w:pPr>
    </w:p>
    <w:p w:rsidRPr="005E190D" w:rsidR="005E190D" w:rsidP="005E190D" w:rsidRDefault="005E190D">
      <w:pPr>
        <w:pStyle w:val="BlockText"/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730"/>
        </w:tabs>
        <w:spacing w:line="360" w:lineRule="auto"/>
        <w:ind w:left="0" w:right="5426" w:firstLine="0"/>
        <w:rPr>
          <w:rFonts w:ascii="Arial" w:hAnsi="Arial" w:cs="Arial"/>
          <w:sz w:val="20"/>
          <w:szCs w:val="20"/>
        </w:rPr>
      </w:pPr>
      <w:r w:rsidRPr="005E190D">
        <w:rPr>
          <w:rFonts w:ascii="Arial" w:hAnsi="Arial" w:cs="Arial"/>
          <w:sz w:val="20"/>
          <w:szCs w:val="20"/>
        </w:rPr>
        <w:t>BUREAU VERITAS</w:t>
      </w:r>
    </w:p>
    <w:p w:rsidRPr="005E190D" w:rsidR="005E190D" w:rsidP="005E190D" w:rsidRDefault="005E190D">
      <w:pPr>
        <w:pStyle w:val="BlockText"/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730"/>
        </w:tabs>
        <w:spacing w:line="360" w:lineRule="auto"/>
        <w:ind w:left="0" w:right="5426" w:firstLine="0"/>
        <w:rPr>
          <w:rFonts w:ascii="Arial" w:hAnsi="Arial" w:cs="Arial"/>
          <w:sz w:val="20"/>
          <w:szCs w:val="20"/>
        </w:rPr>
      </w:pPr>
      <w:r w:rsidRPr="005E190D">
        <w:rPr>
          <w:rFonts w:ascii="Arial" w:hAnsi="Arial" w:cs="Arial"/>
          <w:sz w:val="20"/>
          <w:szCs w:val="20"/>
        </w:rPr>
        <w:t>Requisição</w:t>
      </w:r>
    </w:p>
    <w:p w:rsidRPr="005E190D" w:rsidR="005E190D" w:rsidP="005E190D" w:rsidRDefault="005E190D">
      <w:pPr>
        <w:pStyle w:val="BodyText"/>
        <w:jc w:val="center"/>
        <w:rPr>
          <w:rFonts w:ascii="Arial" w:hAnsi="Arial" w:cs="Arial"/>
          <w:sz w:val="20"/>
          <w:szCs w:val="20"/>
        </w:rPr>
      </w:pPr>
    </w:p>
    <w:p w:rsidRPr="005E190D" w:rsidR="005E190D" w:rsidP="005E190D" w:rsidRDefault="005E190D">
      <w:pPr>
        <w:pStyle w:val="BlockText"/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730"/>
        </w:tabs>
        <w:ind w:left="0" w:firstLine="0"/>
        <w:rPr>
          <w:rFonts w:ascii="Arial" w:hAnsi="Arial" w:cs="Arial"/>
          <w:sz w:val="20"/>
          <w:szCs w:val="20"/>
        </w:rPr>
      </w:pPr>
      <w:r w:rsidRPr="005E190D">
        <w:rPr>
          <w:rFonts w:ascii="Arial" w:hAnsi="Arial" w:cs="Arial"/>
          <w:sz w:val="20"/>
          <w:szCs w:val="20"/>
        </w:rPr>
        <w:t>(1) Caso a Empresa de Manutenção (EM</w:t>
      </w:r>
      <w:r w:rsidR="00ED2037">
        <w:rPr>
          <w:rFonts w:ascii="Arial" w:hAnsi="Arial" w:cs="Arial"/>
          <w:sz w:val="20"/>
          <w:szCs w:val="20"/>
        </w:rPr>
        <w:t>IE</w:t>
      </w:r>
      <w:r w:rsidRPr="005E190D">
        <w:rPr>
          <w:rFonts w:ascii="Arial" w:hAnsi="Arial" w:cs="Arial"/>
          <w:sz w:val="20"/>
          <w:szCs w:val="20"/>
        </w:rPr>
        <w:t>) não seja a indicada, o proprietário da instalação deverá informar a actual Empresa de Manutenção de Ascensores.</w:t>
      </w:r>
    </w:p>
    <w:p w:rsidRPr="005E190D" w:rsidR="005E190D" w:rsidP="005E190D" w:rsidRDefault="005E190D">
      <w:pPr>
        <w:pStyle w:val="BlockTex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730"/>
        </w:tabs>
        <w:ind w:left="360" w:firstLine="0"/>
        <w:rPr>
          <w:rFonts w:ascii="Arial" w:hAnsi="Arial" w:cs="Arial"/>
          <w:sz w:val="20"/>
          <w:szCs w:val="20"/>
        </w:rPr>
      </w:pPr>
    </w:p>
    <w:p w:rsidRPr="005E190D" w:rsidR="005E190D" w:rsidP="0034305C" w:rsidRDefault="005E190D">
      <w:pPr>
        <w:pStyle w:val="BlockTex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730"/>
        </w:tabs>
        <w:ind w:left="0" w:right="227" w:firstLine="0"/>
        <w:rPr>
          <w:rFonts w:ascii="Arial" w:hAnsi="Arial" w:cs="Arial"/>
          <w:b/>
          <w:bCs/>
          <w:sz w:val="20"/>
          <w:szCs w:val="20"/>
        </w:rPr>
      </w:pPr>
      <w:r w:rsidRPr="005E190D">
        <w:rPr>
          <w:rFonts w:ascii="Arial" w:hAnsi="Arial" w:cs="Arial"/>
          <w:b/>
          <w:bCs/>
          <w:sz w:val="20"/>
          <w:szCs w:val="20"/>
        </w:rPr>
        <w:t>* De acordo com o Memorando n.º 20 da Direcção-Geral de Energia e Geologia, após 180 dias da data da inspecção deve ser solicitada uma nova inspecção periódica.</w:t>
      </w:r>
    </w:p>
    <w:p w:rsidR="002E4B57" w:rsidP="005E190D" w:rsidRDefault="002E4B57">
      <w:pPr>
        <w:pStyle w:val="Footer"/>
        <w:jc w:val="right"/>
        <w:rPr>
          <w:rFonts w:ascii="Arial" w:hAnsi="Arial" w:cs="Arial"/>
          <w:sz w:val="20"/>
          <w:szCs w:val="20"/>
        </w:rPr>
      </w:pPr>
    </w:p>
    <w:p w:rsidR="002E4B57" w:rsidP="005E190D" w:rsidRDefault="002E4B57">
      <w:pPr>
        <w:pStyle w:val="Footer"/>
        <w:jc w:val="right"/>
        <w:rPr>
          <w:rFonts w:ascii="Arial" w:hAnsi="Arial" w:cs="Arial"/>
          <w:sz w:val="20"/>
          <w:szCs w:val="20"/>
        </w:rPr>
      </w:pPr>
    </w:p>
    <w:p w:rsidRPr="00F15DE7" w:rsidR="00C3199D" w:rsidP="00237B70" w:rsidRDefault="002E4B57">
      <w:pPr>
        <w:pStyle w:val="Footer"/>
        <w:tabs>
          <w:tab w:val="left" w:pos="6237"/>
        </w:tabs>
        <w:jc w:val="center"/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5E190D" w:rsidR="005E190D">
        <w:rPr>
          <w:rFonts w:ascii="Arial" w:hAnsi="Arial" w:cs="Arial"/>
          <w:sz w:val="20"/>
          <w:szCs w:val="20"/>
        </w:rPr>
        <w:t xml:space="preserve">Data de emissão: </w:t>
      </w:r>
      <w:r w:rsidRPr="005E190D" w:rsidR="00707006">
        <w:rPr>
          <w:rFonts w:ascii="Arial" w:hAnsi="Arial" w:cs="Arial"/>
          <w:sz w:val="20"/>
          <w:szCs w:val="20"/>
        </w:rPr>
        <w:fldChar w:fldCharType="begin"/>
      </w:r>
      <w:r w:rsidRPr="005E190D" w:rsidR="005E190D">
        <w:rPr>
          <w:rFonts w:ascii="Arial" w:hAnsi="Arial" w:cs="Arial"/>
          <w:sz w:val="20"/>
          <w:szCs w:val="20"/>
        </w:rPr>
        <w:instrText xml:space="preserve"> DATE \@ "dd-MM-yyyy" </w:instrText>
      </w:r>
      <w:r w:rsidRPr="005E190D" w:rsidR="00707006">
        <w:rPr>
          <w:rFonts w:ascii="Arial" w:hAnsi="Arial" w:cs="Arial"/>
          <w:sz w:val="20"/>
          <w:szCs w:val="20"/>
        </w:rPr>
        <w:fldChar w:fldCharType="separate"/>
      </w:r>
      <w:r w:rsidR="00AE1279">
        <w:rPr>
          <w:rFonts w:ascii="Arial" w:hAnsi="Arial" w:cs="Arial"/>
          <w:noProof/>
          <w:sz w:val="20"/>
          <w:szCs w:val="20"/>
        </w:rPr>
        <w:t>13-02-2018</w:t>
      </w:r>
      <w:r w:rsidRPr="005E190D" w:rsidR="00707006">
        <w:rPr>
          <w:rFonts w:ascii="Arial" w:hAnsi="Arial" w:cs="Arial"/>
          <w:sz w:val="20"/>
          <w:szCs w:val="20"/>
        </w:rPr>
        <w:fldChar w:fldCharType="end"/>
      </w:r>
    </w:p>
    <w:sectPr w:rsidRPr="00F15DE7" w:rsidR="00C3199D" w:rsidSect="005E190D">
      <w:headerReference w:type="default" r:id="rId6"/>
      <w:footerReference w:type="default" r:id="rId7"/>
      <w:pgSz w:w="11906" w:h="16838"/>
      <w:pgMar w:top="1134" w:right="849" w:bottom="1418" w:left="1758" w:header="1086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2861" w:rsidRDefault="00F42861" w:rsidP="00267ECA">
      <w:r>
        <w:separator/>
      </w:r>
    </w:p>
  </w:endnote>
  <w:endnote w:type="continuationSeparator" w:id="1">
    <w:p w:rsidR="00F42861" w:rsidRDefault="00F42861" w:rsidP="00267E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5637" w:rsidRDefault="00EE5637">
    <w:pPr>
      <w:pStyle w:val="Footer"/>
      <w:tabs>
        <w:tab w:val="right" w:pos="9540"/>
      </w:tabs>
      <w:ind w:left="-1260" w:right="-1434"/>
      <w:rPr>
        <w:sz w:val="14"/>
      </w:rPr>
    </w:pPr>
  </w:p>
  <w:p w:rsidR="00EE5637" w:rsidRDefault="00EE5637">
    <w:pPr>
      <w:pStyle w:val="Footer"/>
      <w:rPr>
        <w:sz w:val="18"/>
        <w:szCs w:val="18"/>
      </w:rPr>
    </w:pPr>
  </w:p>
  <w:p w:rsidR="00EE5637" w:rsidRDefault="00EE5637">
    <w:pPr>
      <w:pStyle w:val="Footer"/>
      <w:rPr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2861" w:rsidRDefault="00F42861" w:rsidP="00267ECA">
      <w:r>
        <w:separator/>
      </w:r>
    </w:p>
  </w:footnote>
  <w:footnote w:type="continuationSeparator" w:id="1">
    <w:p w:rsidR="00F42861" w:rsidRDefault="00F42861" w:rsidP="00267EC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304B" w:rsidRDefault="00D6304B">
    <w:pPr>
      <w:pStyle w:val="Header"/>
    </w:pPr>
    <w:r>
      <w:rPr>
        <w:noProof/>
      </w:rPr>
      <w:tab/>
      <w:t xml:space="preserve">                                                                                            </w:t>
    </w:r>
    <w:r w:rsidR="00237B70">
      <w:rPr>
        <w:noProof/>
      </w:rPr>
      <w:t xml:space="preserve">                  </w:t>
    </w:r>
  </w:p>
  <w:p w:rsidR="00EE5637" w:rsidRDefault="00EE5637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95F08"/>
    <w:rsid w:val="00003BEC"/>
    <w:rsid w:val="00010A92"/>
    <w:rsid w:val="00026860"/>
    <w:rsid w:val="00045342"/>
    <w:rsid w:val="00073990"/>
    <w:rsid w:val="00077F9C"/>
    <w:rsid w:val="00083889"/>
    <w:rsid w:val="000852B0"/>
    <w:rsid w:val="000B3602"/>
    <w:rsid w:val="000F33AE"/>
    <w:rsid w:val="0010364A"/>
    <w:rsid w:val="001050A6"/>
    <w:rsid w:val="001201EA"/>
    <w:rsid w:val="00132DCC"/>
    <w:rsid w:val="00141A15"/>
    <w:rsid w:val="00143415"/>
    <w:rsid w:val="00143DDE"/>
    <w:rsid w:val="00154D41"/>
    <w:rsid w:val="00165E80"/>
    <w:rsid w:val="001916AD"/>
    <w:rsid w:val="0019682B"/>
    <w:rsid w:val="001B3B12"/>
    <w:rsid w:val="001D2537"/>
    <w:rsid w:val="0020260C"/>
    <w:rsid w:val="002030BE"/>
    <w:rsid w:val="002075E6"/>
    <w:rsid w:val="00216924"/>
    <w:rsid w:val="00236105"/>
    <w:rsid w:val="00237B70"/>
    <w:rsid w:val="00250B5E"/>
    <w:rsid w:val="002659CD"/>
    <w:rsid w:val="00267ECA"/>
    <w:rsid w:val="002831AD"/>
    <w:rsid w:val="002B3CD5"/>
    <w:rsid w:val="002B78C4"/>
    <w:rsid w:val="002E4B57"/>
    <w:rsid w:val="002F0E1D"/>
    <w:rsid w:val="002F5D50"/>
    <w:rsid w:val="0031315F"/>
    <w:rsid w:val="003141BA"/>
    <w:rsid w:val="003163C3"/>
    <w:rsid w:val="003363B4"/>
    <w:rsid w:val="0034305C"/>
    <w:rsid w:val="003451A1"/>
    <w:rsid w:val="003564EE"/>
    <w:rsid w:val="00394ADB"/>
    <w:rsid w:val="003B0855"/>
    <w:rsid w:val="003C7F59"/>
    <w:rsid w:val="00416C85"/>
    <w:rsid w:val="00416CF8"/>
    <w:rsid w:val="00443789"/>
    <w:rsid w:val="004664D4"/>
    <w:rsid w:val="004800A4"/>
    <w:rsid w:val="0048015B"/>
    <w:rsid w:val="004D2FAF"/>
    <w:rsid w:val="004D49B9"/>
    <w:rsid w:val="004E585B"/>
    <w:rsid w:val="004E60D7"/>
    <w:rsid w:val="0051444D"/>
    <w:rsid w:val="005168F2"/>
    <w:rsid w:val="00550F8E"/>
    <w:rsid w:val="00557CCA"/>
    <w:rsid w:val="005A39AF"/>
    <w:rsid w:val="005D0C37"/>
    <w:rsid w:val="005E190D"/>
    <w:rsid w:val="005F0B2B"/>
    <w:rsid w:val="005F1018"/>
    <w:rsid w:val="005F2DA8"/>
    <w:rsid w:val="00605CA0"/>
    <w:rsid w:val="00616E9F"/>
    <w:rsid w:val="00624762"/>
    <w:rsid w:val="0062716E"/>
    <w:rsid w:val="0066240C"/>
    <w:rsid w:val="00681AA7"/>
    <w:rsid w:val="00684544"/>
    <w:rsid w:val="00692BD1"/>
    <w:rsid w:val="006C03E1"/>
    <w:rsid w:val="006F0772"/>
    <w:rsid w:val="00707006"/>
    <w:rsid w:val="007522A2"/>
    <w:rsid w:val="00755E24"/>
    <w:rsid w:val="00756298"/>
    <w:rsid w:val="007B0FAD"/>
    <w:rsid w:val="007C609C"/>
    <w:rsid w:val="007D7BD3"/>
    <w:rsid w:val="007F6F0D"/>
    <w:rsid w:val="00807517"/>
    <w:rsid w:val="008178AC"/>
    <w:rsid w:val="008254A0"/>
    <w:rsid w:val="0084206C"/>
    <w:rsid w:val="00855DFB"/>
    <w:rsid w:val="00870CEF"/>
    <w:rsid w:val="008D66D5"/>
    <w:rsid w:val="008F709A"/>
    <w:rsid w:val="008F7194"/>
    <w:rsid w:val="009537F8"/>
    <w:rsid w:val="00956F88"/>
    <w:rsid w:val="00964C10"/>
    <w:rsid w:val="00977415"/>
    <w:rsid w:val="009856AE"/>
    <w:rsid w:val="009940CE"/>
    <w:rsid w:val="009A4456"/>
    <w:rsid w:val="009C0CA0"/>
    <w:rsid w:val="009D37D0"/>
    <w:rsid w:val="009E1EF1"/>
    <w:rsid w:val="009E476E"/>
    <w:rsid w:val="009E719B"/>
    <w:rsid w:val="00A12118"/>
    <w:rsid w:val="00A1414E"/>
    <w:rsid w:val="00A3398F"/>
    <w:rsid w:val="00A367FF"/>
    <w:rsid w:val="00A47147"/>
    <w:rsid w:val="00A653EB"/>
    <w:rsid w:val="00A92B21"/>
    <w:rsid w:val="00A9401E"/>
    <w:rsid w:val="00A975AB"/>
    <w:rsid w:val="00AC03FF"/>
    <w:rsid w:val="00AE0192"/>
    <w:rsid w:val="00AE1279"/>
    <w:rsid w:val="00B15970"/>
    <w:rsid w:val="00B27F7C"/>
    <w:rsid w:val="00B40454"/>
    <w:rsid w:val="00B525BE"/>
    <w:rsid w:val="00B5315E"/>
    <w:rsid w:val="00B6282C"/>
    <w:rsid w:val="00B96FD2"/>
    <w:rsid w:val="00BD48C5"/>
    <w:rsid w:val="00BE3793"/>
    <w:rsid w:val="00BE558F"/>
    <w:rsid w:val="00C3199D"/>
    <w:rsid w:val="00C5333D"/>
    <w:rsid w:val="00C810BC"/>
    <w:rsid w:val="00CA4415"/>
    <w:rsid w:val="00CB7B13"/>
    <w:rsid w:val="00CD4D06"/>
    <w:rsid w:val="00CF4DB8"/>
    <w:rsid w:val="00D15BEA"/>
    <w:rsid w:val="00D25B05"/>
    <w:rsid w:val="00D27979"/>
    <w:rsid w:val="00D32C9E"/>
    <w:rsid w:val="00D357BB"/>
    <w:rsid w:val="00D446E4"/>
    <w:rsid w:val="00D6304B"/>
    <w:rsid w:val="00D71680"/>
    <w:rsid w:val="00D8140D"/>
    <w:rsid w:val="00D95F08"/>
    <w:rsid w:val="00D95FB8"/>
    <w:rsid w:val="00DE57EA"/>
    <w:rsid w:val="00DF119F"/>
    <w:rsid w:val="00DF635F"/>
    <w:rsid w:val="00E103CE"/>
    <w:rsid w:val="00E12843"/>
    <w:rsid w:val="00E16F7B"/>
    <w:rsid w:val="00E37291"/>
    <w:rsid w:val="00E419F3"/>
    <w:rsid w:val="00E66EA7"/>
    <w:rsid w:val="00EA5702"/>
    <w:rsid w:val="00EB2C87"/>
    <w:rsid w:val="00ED2037"/>
    <w:rsid w:val="00ED40EE"/>
    <w:rsid w:val="00EE5637"/>
    <w:rsid w:val="00EF7137"/>
    <w:rsid w:val="00F15DE7"/>
    <w:rsid w:val="00F20D0C"/>
    <w:rsid w:val="00F42861"/>
    <w:rsid w:val="00F657CB"/>
    <w:rsid w:val="00F950A0"/>
    <w:rsid w:val="00FB3786"/>
    <w:rsid w:val="00FB39AF"/>
    <w:rsid w:val="00FE02B3"/>
    <w:rsid w:val="00FE6704"/>
    <w:rsid w:val="00FE77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IN" w:eastAsia="en-I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6105"/>
    <w:rPr>
      <w:rFonts w:ascii="Times New Roman" w:eastAsia="Times New Roman" w:hAnsi="Times New Roman"/>
      <w:sz w:val="28"/>
      <w:szCs w:val="28"/>
      <w:lang w:val="pt-PT" w:eastAsia="pt-P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36105"/>
    <w:pPr>
      <w:tabs>
        <w:tab w:val="center" w:pos="4252"/>
        <w:tab w:val="right" w:pos="8504"/>
      </w:tabs>
    </w:pPr>
  </w:style>
  <w:style w:type="character" w:customStyle="1" w:styleId="HeaderChar">
    <w:name w:val="Header Char"/>
    <w:link w:val="Header"/>
    <w:uiPriority w:val="99"/>
    <w:rsid w:val="00236105"/>
    <w:rPr>
      <w:rFonts w:ascii="Times New Roman" w:eastAsia="Times New Roman" w:hAnsi="Times New Roman" w:cs="Times New Roman"/>
      <w:sz w:val="28"/>
      <w:szCs w:val="28"/>
      <w:lang w:val="pt-PT" w:eastAsia="pt-PT"/>
    </w:rPr>
  </w:style>
  <w:style w:type="paragraph" w:styleId="Footer">
    <w:name w:val="footer"/>
    <w:basedOn w:val="Normal"/>
    <w:link w:val="FooterChar"/>
    <w:semiHidden/>
    <w:rsid w:val="00236105"/>
    <w:pPr>
      <w:tabs>
        <w:tab w:val="center" w:pos="4252"/>
        <w:tab w:val="right" w:pos="8504"/>
      </w:tabs>
    </w:pPr>
  </w:style>
  <w:style w:type="character" w:customStyle="1" w:styleId="FooterChar">
    <w:name w:val="Footer Char"/>
    <w:link w:val="Footer"/>
    <w:semiHidden/>
    <w:rsid w:val="00236105"/>
    <w:rPr>
      <w:rFonts w:ascii="Times New Roman" w:eastAsia="Times New Roman" w:hAnsi="Times New Roman" w:cs="Times New Roman"/>
      <w:sz w:val="28"/>
      <w:szCs w:val="28"/>
      <w:lang w:val="pt-PT" w:eastAsia="pt-PT"/>
    </w:rPr>
  </w:style>
  <w:style w:type="paragraph" w:styleId="BodyText">
    <w:name w:val="Body Text"/>
    <w:basedOn w:val="Normal"/>
    <w:link w:val="BodyTextChar"/>
    <w:semiHidden/>
    <w:rsid w:val="005168F2"/>
    <w:pPr>
      <w:jc w:val="both"/>
    </w:pPr>
  </w:style>
  <w:style w:type="character" w:customStyle="1" w:styleId="BodyTextChar">
    <w:name w:val="Body Text Char"/>
    <w:link w:val="BodyText"/>
    <w:semiHidden/>
    <w:rsid w:val="005168F2"/>
    <w:rPr>
      <w:rFonts w:ascii="Times New Roman" w:eastAsia="Times New Roman" w:hAnsi="Times New Roman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304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6304B"/>
    <w:rPr>
      <w:rFonts w:ascii="Tahoma" w:eastAsia="Times New Roman" w:hAnsi="Tahoma" w:cs="Tahoma"/>
      <w:sz w:val="16"/>
      <w:szCs w:val="16"/>
    </w:rPr>
  </w:style>
  <w:style w:type="paragraph" w:styleId="BlockText">
    <w:name w:val="Block Text"/>
    <w:basedOn w:val="Normal"/>
    <w:semiHidden/>
    <w:rsid w:val="005E190D"/>
    <w:pPr>
      <w:ind w:left="4248" w:right="-154" w:firstLine="708"/>
    </w:pPr>
    <w:rPr>
      <w:sz w:val="24"/>
      <w:szCs w:val="24"/>
    </w:rPr>
  </w:style>
  <w:style w:type="table" w:styleId="TableGrid">
    <w:name w:val="Table Grid"/>
    <w:basedOn w:val="TableNormal"/>
    <w:uiPriority w:val="59"/>
    <w:rsid w:val="0034305C"/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ustom1">
    <w:name w:val="Custom1"/>
    <w:basedOn w:val="TableGrid"/>
    <w:uiPriority w:val="99"/>
    <w:qFormat/>
    <w:rsid w:val="00A47147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011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R05RequerimentoCMOeiras</Template>
  <TotalTime>3</TotalTime>
  <Pages>1</Pages>
  <Words>203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Veritas</Company>
  <LinksUpToDate>false</LinksUpToDate>
  <CharactersWithSpaces>1360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Nuria Batlle</dc:creator>
  <cp:lastModifiedBy>dhinesh.t</cp:lastModifiedBy>
  <cp:revision>8</cp:revision>
  <dcterms:created xsi:type="dcterms:W3CDTF">2017-07-29T09:12:00Z</dcterms:created>
  <dcterms:modified xsi:type="dcterms:W3CDTF">2018-02-13T06:20:00Z</dcterms:modified>
</cp:coreProperties>
</file>