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190D" w:rsidR="005E190D" w:rsidP="005E190D" w:rsidRDefault="005E190D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5E190D" w:rsidP="005E190D" w:rsidRDefault="005E190D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5E190D" w:rsidP="005E190D" w:rsidRDefault="0036384E">
      <w:pPr>
        <w:pStyle w:val="BodyText"/>
        <w:ind w:firstLine="43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Setubal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 w:rsidR="00977415" w:rsidP="005E190D" w:rsidRDefault="00977415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</w:t>
      </w:r>
      <w:r>
        <w:rPr>
          <w:rFonts w:ascii="Arial" w:hAnsi="Arial" w:cs="Arial"/>
          <w:b/>
          <w:sz w:val="20"/>
          <w:szCs w:val="20"/>
        </w:rPr>
        <w:t>[#InspectionType#]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Processo nº </w:t>
      </w:r>
      <w:r>
        <w:rPr>
          <w:rFonts w:ascii="Arial" w:hAnsi="Arial" w:cs="Arial"/>
          <w:b/>
          <w:sz w:val="20"/>
          <w:szCs w:val="20"/>
        </w:rPr>
        <w:t>[#SBL_ObjectAssetNumbers#]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b/>
          <w:sz w:val="20"/>
          <w:szCs w:val="20"/>
          <w:u w:val="single"/>
        </w:rPr>
        <w:t>[#CustomerName#]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  <w:r>
        <w:rPr>
          <w:rFonts w:ascii="Arial" w:hAnsi="Arial" w:cs="Arial"/>
          <w:b/>
          <w:sz w:val="20"/>
          <w:szCs w:val="20"/>
          <w:u w:val="single"/>
        </w:rPr>
        <w:t>[#CustomerNIF#]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b/>
          <w:sz w:val="20"/>
          <w:szCs w:val="20"/>
          <w:u w:val="single"/>
        </w:rPr>
        <w:t>[#ServiceCompany#]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  <w:r>
        <w:rPr>
          <w:rFonts w:ascii="Arial" w:hAnsi="Arial" w:cs="Arial"/>
          <w:b/>
          <w:sz w:val="20"/>
          <w:szCs w:val="20"/>
          <w:u w:val="single"/>
        </w:rPr>
        <w:t>[#ServiceCompanyNIF#]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[#ServiceCompanyAdress#], [#ServiceCompanyNumber#]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b/>
          <w:sz w:val="20"/>
          <w:szCs w:val="20"/>
          <w:u w:val="single"/>
        </w:rPr>
        <w:t>[#ServiceCompanyLocality#]</w:t>
      </w:r>
      <w:r>
        <w:rPr>
          <w:rFonts w:ascii="Arial" w:hAnsi="Arial" w:cs="Arial"/>
          <w:sz w:val="20"/>
          <w:szCs w:val="20"/>
        </w:rPr>
        <w:t xml:space="preserve">  Código Postal </w:t>
      </w:r>
      <w:r>
        <w:rPr>
          <w:rFonts w:ascii="Arial" w:hAnsi="Arial" w:cs="Arial"/>
          <w:b/>
          <w:sz w:val="20"/>
          <w:szCs w:val="20"/>
          <w:u w:val="single"/>
        </w:rPr>
        <w:t>[#ServiceCompanyCodpost#]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>
        <w:rPr>
          <w:rFonts w:ascii="Arial" w:hAnsi="Arial" w:cs="Arial"/>
          <w:b/>
          <w:sz w:val="20"/>
          <w:szCs w:val="20"/>
          <w:u w:val="single"/>
        </w:rPr>
        <w:t>[#ServiceCompanyTelefone#]</w:t>
      </w:r>
      <w:r w:rsidR="00237B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b/>
          <w:sz w:val="20"/>
          <w:szCs w:val="20"/>
          <w:u w:val="single"/>
        </w:rPr>
        <w:t>[#ServiceCompanyFax#]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b/>
          <w:sz w:val="20"/>
          <w:szCs w:val="20"/>
          <w:u w:val="single"/>
        </w:rPr>
        <w:t>[#ServiceCompanyEmail#]</w:t>
      </w:r>
    </w:p>
    <w:p w:rsidRPr="005E190D"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="00237B70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 w:rsidR="008D66D5"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 w:rsidR="008D66D5"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EB113D" w:rsidP="005E190D" w:rsidRDefault="00EB113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[#SBL_InspectionData#]</w:t>
      </w:r>
    </w:p>
    <w:p w:rsidR="00EB113D" w:rsidP="005E190D" w:rsidRDefault="00EB113D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5E190D" w:rsidP="005E190D" w:rsidRDefault="000F12E5">
      <w:pPr>
        <w:pStyle w:val="BodyText"/>
        <w:rPr>
          <w:rFonts w:ascii="Arial" w:hAnsi="Arial" w:cs="Arial"/>
          <w:sz w:val="20"/>
          <w:szCs w:val="20"/>
        </w:rPr>
      </w:pPr>
      <w:r w:rsidRPr="000F12E5"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57728"/>
        </w:pic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 w:rsidR="008D66D5">
        <w:rPr>
          <w:rFonts w:ascii="Arial" w:hAnsi="Arial" w:cs="Arial"/>
          <w:sz w:val="20"/>
          <w:szCs w:val="20"/>
        </w:rPr>
        <w:t>……….</w:t>
      </w:r>
      <w:r w:rsidR="00CA441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 w:rsidR="008D66D5"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 w:rsidR="008D66D5"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</w:t>
      </w:r>
      <w:r w:rsidR="00ED40EE">
        <w:rPr>
          <w:rFonts w:ascii="Arial" w:hAnsi="Arial" w:cs="Arial"/>
          <w:sz w:val="20"/>
          <w:szCs w:val="20"/>
        </w:rPr>
        <w:t>Oeiras</w:t>
      </w:r>
      <w:r w:rsidRPr="005E190D">
        <w:rPr>
          <w:rFonts w:ascii="Arial" w:hAnsi="Arial" w:cs="Arial"/>
          <w:sz w:val="20"/>
          <w:szCs w:val="20"/>
        </w:rPr>
        <w:t>.</w:t>
      </w: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ED2037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>Assinatura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______________________________</w:t>
      </w: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 não seja a indicada, o proprietário da instalação deverá informar a actual Empresa de Manutenção de Ascensores.</w:t>
      </w: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Pr="00F15DE7" w:rsidR="00C3199D" w:rsidP="00237B70" w:rsidRDefault="002E4B57">
      <w:pPr>
        <w:pStyle w:val="Footer"/>
        <w:tabs>
          <w:tab w:val="left" w:pos="6237"/>
        </w:tabs>
        <w:jc w:val="center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 xml:space="preserve">Data de emissão: </w:t>
      </w:r>
      <w:r w:rsidRPr="005E190D" w:rsidR="000F12E5">
        <w:rPr>
          <w:rFonts w:ascii="Arial" w:hAnsi="Arial" w:cs="Arial"/>
          <w:sz w:val="20"/>
          <w:szCs w:val="20"/>
        </w:rPr>
        <w:fldChar w:fldCharType="begin"/>
      </w:r>
      <w:r w:rsidRPr="005E190D" w:rsid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0F12E5">
        <w:rPr>
          <w:rFonts w:ascii="Arial" w:hAnsi="Arial" w:cs="Arial"/>
          <w:sz w:val="20"/>
          <w:szCs w:val="20"/>
        </w:rPr>
        <w:fldChar w:fldCharType="separate"/>
      </w:r>
      <w:r w:rsidR="00D552A7">
        <w:rPr>
          <w:rFonts w:ascii="Arial" w:hAnsi="Arial" w:cs="Arial"/>
          <w:noProof/>
          <w:sz w:val="20"/>
          <w:szCs w:val="20"/>
        </w:rPr>
        <w:t>13-02-2018</w:t>
      </w:r>
      <w:r w:rsidRPr="005E190D" w:rsidR="000F12E5">
        <w:rPr>
          <w:rFonts w:ascii="Arial" w:hAnsi="Arial" w:cs="Arial"/>
          <w:sz w:val="20"/>
          <w:szCs w:val="20"/>
        </w:rPr>
        <w:fldChar w:fldCharType="end"/>
      </w:r>
    </w:p>
    <w:sectPr w:rsidRPr="00F15DE7" w:rsidR="00C3199D" w:rsidSect="005E190D">
      <w:headerReference w:type="default" r:id="rId6"/>
      <w:footerReference w:type="default" r:id="rId7"/>
      <w:pgSz w:w="11906" w:h="16838"/>
      <w:pgMar w:top="1134" w:right="849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2F5" w:rsidRDefault="00BE62F5" w:rsidP="00267ECA">
      <w:r>
        <w:separator/>
      </w:r>
    </w:p>
  </w:endnote>
  <w:endnote w:type="continuationSeparator" w:id="1">
    <w:p w:rsidR="00BE62F5" w:rsidRDefault="00BE62F5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37" w:rsidRDefault="00EE5637">
    <w:pPr>
      <w:pStyle w:val="Footer"/>
      <w:tabs>
        <w:tab w:val="right" w:pos="9540"/>
      </w:tabs>
      <w:ind w:left="-1260" w:right="-1434"/>
      <w:rPr>
        <w:sz w:val="14"/>
      </w:rPr>
    </w:pPr>
  </w:p>
  <w:p w:rsidR="00EE5637" w:rsidRDefault="00EE5637">
    <w:pPr>
      <w:pStyle w:val="Footer"/>
      <w:rPr>
        <w:sz w:val="18"/>
        <w:szCs w:val="18"/>
      </w:rPr>
    </w:pPr>
  </w:p>
  <w:p w:rsidR="00EE5637" w:rsidRDefault="00EE5637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2F5" w:rsidRDefault="00BE62F5" w:rsidP="00267ECA">
      <w:r>
        <w:separator/>
      </w:r>
    </w:p>
  </w:footnote>
  <w:footnote w:type="continuationSeparator" w:id="1">
    <w:p w:rsidR="00BE62F5" w:rsidRDefault="00BE62F5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4B" w:rsidRDefault="00D6304B">
    <w:pPr>
      <w:pStyle w:val="Header"/>
    </w:pPr>
    <w:r>
      <w:rPr>
        <w:noProof/>
      </w:rPr>
      <w:tab/>
      <w:t xml:space="preserve">                                                                                            </w:t>
    </w:r>
    <w:r w:rsidR="00237B70">
      <w:rPr>
        <w:noProof/>
      </w:rPr>
      <w:t xml:space="preserve">                  </w:t>
    </w:r>
  </w:p>
  <w:p w:rsidR="00EE5637" w:rsidRDefault="00EE563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F08"/>
    <w:rsid w:val="00003BEC"/>
    <w:rsid w:val="00010A92"/>
    <w:rsid w:val="00045342"/>
    <w:rsid w:val="00073990"/>
    <w:rsid w:val="00077F9C"/>
    <w:rsid w:val="00083889"/>
    <w:rsid w:val="000852B0"/>
    <w:rsid w:val="000B3602"/>
    <w:rsid w:val="000F12E5"/>
    <w:rsid w:val="000F33AE"/>
    <w:rsid w:val="000F6613"/>
    <w:rsid w:val="0010364A"/>
    <w:rsid w:val="001201EA"/>
    <w:rsid w:val="00132DCC"/>
    <w:rsid w:val="00141A15"/>
    <w:rsid w:val="00143415"/>
    <w:rsid w:val="00143DDE"/>
    <w:rsid w:val="00154D41"/>
    <w:rsid w:val="00165E80"/>
    <w:rsid w:val="001916AD"/>
    <w:rsid w:val="0019682B"/>
    <w:rsid w:val="001B3B12"/>
    <w:rsid w:val="001D2537"/>
    <w:rsid w:val="0020260C"/>
    <w:rsid w:val="002030BE"/>
    <w:rsid w:val="002075E6"/>
    <w:rsid w:val="00216924"/>
    <w:rsid w:val="00236105"/>
    <w:rsid w:val="00237B70"/>
    <w:rsid w:val="00250B5E"/>
    <w:rsid w:val="002659CD"/>
    <w:rsid w:val="00267ECA"/>
    <w:rsid w:val="002831AD"/>
    <w:rsid w:val="002A591B"/>
    <w:rsid w:val="002B3CD5"/>
    <w:rsid w:val="002B78C4"/>
    <w:rsid w:val="002D721F"/>
    <w:rsid w:val="002E4B57"/>
    <w:rsid w:val="002F0E1D"/>
    <w:rsid w:val="002F5D50"/>
    <w:rsid w:val="0031315F"/>
    <w:rsid w:val="003163C3"/>
    <w:rsid w:val="003363B4"/>
    <w:rsid w:val="003451A1"/>
    <w:rsid w:val="003564EE"/>
    <w:rsid w:val="0036384E"/>
    <w:rsid w:val="00394ADB"/>
    <w:rsid w:val="003C7F59"/>
    <w:rsid w:val="00416C85"/>
    <w:rsid w:val="00416CF8"/>
    <w:rsid w:val="00437CDA"/>
    <w:rsid w:val="00443789"/>
    <w:rsid w:val="004800A4"/>
    <w:rsid w:val="0048015B"/>
    <w:rsid w:val="004D2FAF"/>
    <w:rsid w:val="004D49B9"/>
    <w:rsid w:val="004E585B"/>
    <w:rsid w:val="004E60D7"/>
    <w:rsid w:val="0051444D"/>
    <w:rsid w:val="005168F2"/>
    <w:rsid w:val="00550F8E"/>
    <w:rsid w:val="00557CCA"/>
    <w:rsid w:val="005A39AF"/>
    <w:rsid w:val="005A7994"/>
    <w:rsid w:val="005D0C37"/>
    <w:rsid w:val="005E190D"/>
    <w:rsid w:val="005F1018"/>
    <w:rsid w:val="00616E9F"/>
    <w:rsid w:val="00624762"/>
    <w:rsid w:val="0062716E"/>
    <w:rsid w:val="0066240C"/>
    <w:rsid w:val="00681AA7"/>
    <w:rsid w:val="00684544"/>
    <w:rsid w:val="00692BD1"/>
    <w:rsid w:val="006F0772"/>
    <w:rsid w:val="00724FED"/>
    <w:rsid w:val="00755E24"/>
    <w:rsid w:val="00756298"/>
    <w:rsid w:val="007B0FAD"/>
    <w:rsid w:val="007C609C"/>
    <w:rsid w:val="007D7BD3"/>
    <w:rsid w:val="007F6F0D"/>
    <w:rsid w:val="00807517"/>
    <w:rsid w:val="008254A0"/>
    <w:rsid w:val="0084206C"/>
    <w:rsid w:val="00855DFB"/>
    <w:rsid w:val="00870CEF"/>
    <w:rsid w:val="008B729C"/>
    <w:rsid w:val="008C639F"/>
    <w:rsid w:val="008D66D5"/>
    <w:rsid w:val="008F7194"/>
    <w:rsid w:val="00922EA2"/>
    <w:rsid w:val="009537F8"/>
    <w:rsid w:val="00956F88"/>
    <w:rsid w:val="00964C10"/>
    <w:rsid w:val="00977415"/>
    <w:rsid w:val="009856AE"/>
    <w:rsid w:val="009940CE"/>
    <w:rsid w:val="009A4456"/>
    <w:rsid w:val="009C0CA0"/>
    <w:rsid w:val="009D37D0"/>
    <w:rsid w:val="009E1EF1"/>
    <w:rsid w:val="009E476E"/>
    <w:rsid w:val="009E719B"/>
    <w:rsid w:val="00A12118"/>
    <w:rsid w:val="00A1414E"/>
    <w:rsid w:val="00A3398F"/>
    <w:rsid w:val="00A367FF"/>
    <w:rsid w:val="00A653EB"/>
    <w:rsid w:val="00A9401E"/>
    <w:rsid w:val="00A975AB"/>
    <w:rsid w:val="00AC03FF"/>
    <w:rsid w:val="00AE0192"/>
    <w:rsid w:val="00B0630E"/>
    <w:rsid w:val="00B15970"/>
    <w:rsid w:val="00B27F7C"/>
    <w:rsid w:val="00B40454"/>
    <w:rsid w:val="00B525BE"/>
    <w:rsid w:val="00B5315E"/>
    <w:rsid w:val="00B6282C"/>
    <w:rsid w:val="00B96FD2"/>
    <w:rsid w:val="00BD48C5"/>
    <w:rsid w:val="00BE3793"/>
    <w:rsid w:val="00BE62F5"/>
    <w:rsid w:val="00C3199D"/>
    <w:rsid w:val="00C5333D"/>
    <w:rsid w:val="00C810BC"/>
    <w:rsid w:val="00CA4415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4571D"/>
    <w:rsid w:val="00D552A7"/>
    <w:rsid w:val="00D6304B"/>
    <w:rsid w:val="00D71680"/>
    <w:rsid w:val="00D8140D"/>
    <w:rsid w:val="00D95F08"/>
    <w:rsid w:val="00D95FB8"/>
    <w:rsid w:val="00DE57EA"/>
    <w:rsid w:val="00DF119F"/>
    <w:rsid w:val="00DF635F"/>
    <w:rsid w:val="00E103CE"/>
    <w:rsid w:val="00E12843"/>
    <w:rsid w:val="00E16F7B"/>
    <w:rsid w:val="00E37291"/>
    <w:rsid w:val="00E37507"/>
    <w:rsid w:val="00E66EA7"/>
    <w:rsid w:val="00EA5702"/>
    <w:rsid w:val="00EB113D"/>
    <w:rsid w:val="00EB2C87"/>
    <w:rsid w:val="00ED2037"/>
    <w:rsid w:val="00ED40EE"/>
    <w:rsid w:val="00EE5637"/>
    <w:rsid w:val="00EF7137"/>
    <w:rsid w:val="00F15DE7"/>
    <w:rsid w:val="00F20D0C"/>
    <w:rsid w:val="00F657CB"/>
    <w:rsid w:val="00F950A0"/>
    <w:rsid w:val="00FB3786"/>
    <w:rsid w:val="00FB39AF"/>
    <w:rsid w:val="00FE02B3"/>
    <w:rsid w:val="00FE6704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5168F2"/>
    <w:pPr>
      <w:jc w:val="both"/>
    </w:pPr>
  </w:style>
  <w:style w:type="character" w:customStyle="1" w:styleId="BodyTextChar">
    <w:name w:val="Body Text Char"/>
    <w:link w:val="BodyText"/>
    <w:semiHidden/>
    <w:rsid w:val="005168F2"/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6304B"/>
    <w:rPr>
      <w:rFonts w:ascii="Tahoma" w:eastAsia="Times New Roman" w:hAnsi="Tahoma" w:cs="Tahoma"/>
      <w:sz w:val="16"/>
      <w:szCs w:val="16"/>
    </w:rPr>
  </w:style>
  <w:style w:type="paragraph" w:styleId="BlockText">
    <w:name w:val="Block Text"/>
    <w:basedOn w:val="Normal"/>
    <w:semiHidden/>
    <w:rsid w:val="005E190D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0F6613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D4571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R07RequerimentoCMSetubal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6</cp:revision>
  <dcterms:created xsi:type="dcterms:W3CDTF">2017-07-29T09:20:00Z</dcterms:created>
  <dcterms:modified xsi:type="dcterms:W3CDTF">2018-02-13T06:20:00Z</dcterms:modified>
</cp:coreProperties>
</file>