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372AA7">
        <w:rPr>
          <w:rFonts w:ascii="Arial" w:hAnsi="Arial" w:cs="Arial"/>
          <w:bCs/>
          <w:noProof/>
        </w:rPr>
        <w:t>17 de outubro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DA081D" w:rsidP="00DA081D" w:rsidRDefault="00DA081D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>Assunto: Envio de Relatório de Inspeção – Inspecção Reprovada.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</w:t>
      </w:r>
      <w:r>
        <w:rPr>
          <w:rFonts w:ascii="Arial" w:hAnsi="Arial" w:cs="Arial"/>
          <w:szCs w:val="20"/>
        </w:rPr>
        <w:t xml:space="preserve">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Verificaram-se deficiências contrárias aos Regulamentos de Segurança deste tipo de equipamentos, que constam do relatório anexo.</w:t>
      </w: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>s t</w:t>
      </w:r>
      <w:r>
        <w:rPr>
          <w:rFonts w:ascii="Arial" w:hAnsi="Arial" w:cs="Arial"/>
          <w:szCs w:val="20"/>
        </w:rPr>
        <w:t>arefas</w:t>
      </w:r>
      <w:r w:rsidRPr="00A23D84">
        <w:rPr>
          <w:rFonts w:ascii="Arial" w:hAnsi="Arial" w:cs="Arial"/>
          <w:szCs w:val="20"/>
        </w:rPr>
        <w:t xml:space="preserve"> necessári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 xml:space="preserve">s com vista a </w:t>
      </w:r>
      <w:r>
        <w:rPr>
          <w:rFonts w:ascii="Arial" w:hAnsi="Arial" w:cs="Arial"/>
          <w:szCs w:val="20"/>
        </w:rPr>
        <w:t>regularizar</w:t>
      </w:r>
      <w:r w:rsidRPr="00A23D84">
        <w:rPr>
          <w:rFonts w:ascii="Arial" w:hAnsi="Arial" w:cs="Arial"/>
          <w:szCs w:val="20"/>
        </w:rPr>
        <w:t xml:space="preserve"> as deficiências detectadas, o qual deverá ocorrer no prazo de 30 dias após aquela inspecção.</w:t>
      </w: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Posteriormente</w:t>
      </w:r>
      <w:r w:rsidRPr="00A23D84">
        <w:rPr>
          <w:rFonts w:ascii="Arial" w:hAnsi="Arial" w:cs="Arial"/>
          <w:szCs w:val="20"/>
        </w:rPr>
        <w:t xml:space="preserve">, deverá V. Exa requerer a reinspecção mediante a entrega do </w:t>
      </w:r>
      <w:r>
        <w:rPr>
          <w:rFonts w:ascii="Arial" w:hAnsi="Arial" w:cs="Arial"/>
          <w:szCs w:val="20"/>
        </w:rPr>
        <w:t>requerimento na respectiva Câmara Municipal.</w:t>
      </w: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2B245B" w:rsidP="002B245B" w:rsidRDefault="002B245B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>
      <w:bookmarkStart w:name="_GoBack" w:id="0"/>
      <w:bookmarkEnd w:id="0"/>
    </w:p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1CE" w:rsidRDefault="006261CE" w:rsidP="00EF14FE">
      <w:pPr>
        <w:pStyle w:val="Footer"/>
      </w:pPr>
      <w:r>
        <w:separator/>
      </w:r>
    </w:p>
  </w:endnote>
  <w:endnote w:type="continuationSeparator" w:id="0">
    <w:p w:rsidR="006261CE" w:rsidRDefault="006261CE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6261CE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1CE" w:rsidRDefault="006261CE" w:rsidP="00EF14FE">
      <w:pPr>
        <w:pStyle w:val="Footer"/>
      </w:pPr>
      <w:r>
        <w:separator/>
      </w:r>
    </w:p>
  </w:footnote>
  <w:footnote w:type="continuationSeparator" w:id="0">
    <w:p w:rsidR="006261CE" w:rsidRDefault="006261CE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6261CE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p w:rsidR="001566FB" w:rsidRDefault="006261CE" w:rsidP="001566FB">
    <w:pPr>
      <w:pStyle w:val="Header"/>
      <w:jc w:val="center"/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77.25pt;height:82.5pt;visibility:visible;mso-wrap-style:square">
          <v:imagedata r:id="rId1" o:title="" blacklevel="3277f"/>
        </v:shape>
      </w:pict>
    </w:r>
  </w:p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566FB"/>
    <w:rsid w:val="00167790"/>
    <w:rsid w:val="00192F23"/>
    <w:rsid w:val="001E00B9"/>
    <w:rsid w:val="00265911"/>
    <w:rsid w:val="0029180D"/>
    <w:rsid w:val="00291D96"/>
    <w:rsid w:val="002B245B"/>
    <w:rsid w:val="002C2C09"/>
    <w:rsid w:val="002D667A"/>
    <w:rsid w:val="00316D17"/>
    <w:rsid w:val="003500C5"/>
    <w:rsid w:val="00372AA7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261CE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866D0"/>
    <w:rsid w:val="008947C9"/>
    <w:rsid w:val="008C5260"/>
    <w:rsid w:val="008D4734"/>
    <w:rsid w:val="00912332"/>
    <w:rsid w:val="009535FB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A081D"/>
    <w:rsid w:val="00DB2897"/>
    <w:rsid w:val="00DB2C7B"/>
    <w:rsid w:val="00DE51E1"/>
    <w:rsid w:val="00E44DF8"/>
    <w:rsid w:val="00E4684E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C15-Carta_Envio Relatorio Reprovado</Template>
  <TotalTime>0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4</cp:revision>
  <dcterms:created xsi:type="dcterms:W3CDTF">2018-10-17T11:05:00Z</dcterms:created>
  <dcterms:modified xsi:type="dcterms:W3CDTF">2018-10-17T11:06:00Z</dcterms:modified>
</cp:coreProperties>
</file>