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701EF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701EF6">
        <w:rPr>
          <w:rFonts w:ascii="Arial" w:hAnsi="Arial" w:cs="Arial"/>
          <w:bCs/>
        </w:rPr>
        <w:fldChar w:fldCharType="separate"/>
      </w:r>
      <w:r w:rsidR="003536A8">
        <w:rPr>
          <w:rFonts w:ascii="Arial" w:hAnsi="Arial" w:cs="Arial"/>
          <w:bCs/>
          <w:noProof/>
        </w:rPr>
        <w:t>2 de junho de 2020</w:t>
      </w:r>
      <w:r w:rsidRPr="00B02587" w:rsidR="00701EF6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DA081D" w:rsidP="00DA081D" w:rsidRDefault="00DA081D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Envio de Relatório de Inspeção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B40399" w:rsidRDefault="002B245B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  <w:bookmarkStart w:name="_GoBack" w:id="0"/>
      <w:bookmarkEnd w:id="0"/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2D3" w:rsidRDefault="006972D3" w:rsidP="00EF14FE">
      <w:pPr>
        <w:pStyle w:val="Footer"/>
      </w:pPr>
      <w:r>
        <w:separator/>
      </w:r>
    </w:p>
  </w:endnote>
  <w:endnote w:type="continuationSeparator" w:id="1">
    <w:p w:rsidR="006972D3" w:rsidRDefault="006972D3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8" w:rsidRDefault="003536A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8" w:rsidRDefault="003536A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701EF6">
    <w:r w:rsidRPr="00701EF6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3536A8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3536A8" w:rsidRPr="00316E79" w:rsidRDefault="003536A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3536A8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3536A8" w:rsidRPr="00316E79" w:rsidRDefault="003536A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3536A8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3536A8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3536A8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2D3" w:rsidRDefault="006972D3" w:rsidP="00EF14FE">
      <w:pPr>
        <w:pStyle w:val="Footer"/>
      </w:pPr>
      <w:r>
        <w:separator/>
      </w:r>
    </w:p>
  </w:footnote>
  <w:footnote w:type="continuationSeparator" w:id="1">
    <w:p w:rsidR="006972D3" w:rsidRDefault="006972D3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8" w:rsidRDefault="003536A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821E71" w:rsidP="00EF14FE">
    <w:pPr>
      <w:pStyle w:val="Header"/>
      <w:jc w:val="center"/>
      <w:rPr>
        <w:rFonts w:cs="Arial"/>
        <w:sz w:val="14"/>
        <w:szCs w:val="14"/>
      </w:rPr>
    </w:pPr>
    <w:r w:rsidRPr="00821E71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F44BC5" w:rsidRDefault="00821E71" w:rsidP="00821E71">
    <w:pPr>
      <w:pStyle w:val="Header"/>
      <w:jc w:val="center"/>
    </w:pPr>
    <w:r w:rsidRPr="00821E71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B245B"/>
    <w:rsid w:val="002C2C09"/>
    <w:rsid w:val="002D667A"/>
    <w:rsid w:val="00316D17"/>
    <w:rsid w:val="003500C5"/>
    <w:rsid w:val="003536A8"/>
    <w:rsid w:val="00372AA7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261CE"/>
    <w:rsid w:val="00690536"/>
    <w:rsid w:val="006972D3"/>
    <w:rsid w:val="006C380F"/>
    <w:rsid w:val="006D4D5E"/>
    <w:rsid w:val="006F1A5B"/>
    <w:rsid w:val="00701EF6"/>
    <w:rsid w:val="007045E6"/>
    <w:rsid w:val="007109F0"/>
    <w:rsid w:val="00770DBF"/>
    <w:rsid w:val="007D57EE"/>
    <w:rsid w:val="007E3560"/>
    <w:rsid w:val="007F129E"/>
    <w:rsid w:val="007F14F9"/>
    <w:rsid w:val="00821E71"/>
    <w:rsid w:val="00826F3E"/>
    <w:rsid w:val="008866D0"/>
    <w:rsid w:val="008947C9"/>
    <w:rsid w:val="008C5260"/>
    <w:rsid w:val="008D4734"/>
    <w:rsid w:val="00912332"/>
    <w:rsid w:val="0093774D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40399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A081D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C15-Carta envio relatorio reprovado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7</cp:revision>
  <dcterms:created xsi:type="dcterms:W3CDTF">2018-10-17T11:05:00Z</dcterms:created>
  <dcterms:modified xsi:type="dcterms:W3CDTF">2020-06-02T10:31:00Z</dcterms:modified>
</cp:coreProperties>
</file>