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2114"/>
        <w:gridCol w:w="3838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[#Address#],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/>
          </w:tcPr>
          <w:p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="00DA457D"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Código Postal</w:t>
            </w:r>
            <w:r w:rsidRPr="001E6272" w:rsidR="00DA457D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987020">
        <w:trPr>
          <w:trHeight w:val="148"/>
        </w:trPr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Concelho</w:t>
            </w:r>
            <w:r w:rsidRPr="001E6272" w:rsidR="00DA457D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Processo nº</w:t>
            </w:r>
            <w:r w:rsidRPr="001E6272" w:rsidR="00DA457D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="00DA457D"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="00DA457D"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[#EntityAddress#],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A97A00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987020">
        <w:tc>
          <w:tcPr>
            <w:tcW w:w="2114" w:type="dxa"/>
            <w:shd w:val="clear" w:color="auto" w:fill="F2F2F2"/>
            <w:tcMar>
              <w:left w:w="0" w:type="dxa"/>
              <w:right w:w="115" w:type="dxa"/>
            </w:tcMar>
          </w:tcPr>
          <w:p w:rsidRPr="001E6272" w:rsidR="00DA457D" w:rsidP="00DA457D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DA457D">
              <w:rPr>
                <w:sz w:val="18"/>
                <w:szCs w:val="20"/>
                <w:lang w:val="pt-PT" w:eastAsia="pt-PT"/>
              </w:rPr>
              <w:t>Código Postal</w:t>
            </w:r>
            <w:r w:rsidRPr="001E6272" w:rsidR="00DA457D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838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402" w:type="dxa"/>
          </w:tcPr>
          <w:p w:rsidR="00733018" w:rsidRDefault="00733018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 w:rsidR="00A37D9B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 w:rsidR="00A37D9B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202EC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 w:rsidR="00A37D9B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[#Tipodeinspeção#] a </w:t>
            </w: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202ECA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 </w:t>
            </w:r>
            <w:r w:rsidRPr="001E6272" w:rsidR="00854F38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4B2496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08"/>
        <w:gridCol w:w="1600"/>
        <w:gridCol w:w="1605"/>
        <w:gridCol w:w="1606"/>
        <w:gridCol w:w="1597"/>
        <w:gridCol w:w="1623"/>
        <w:gridCol w:w="1699"/>
      </w:tblGrid>
      <w:tr w:rsidRPr="001E6272" w:rsidR="000F3348" w:rsidTr="00202ECA">
        <w:tc>
          <w:tcPr>
            <w:tcW w:w="11338" w:type="dxa"/>
            <w:gridSpan w:val="7"/>
            <w:shd w:val="clear" w:color="auto" w:fill="808080"/>
          </w:tcPr>
          <w:p w:rsidRPr="001E6272" w:rsidR="000F3348" w:rsidP="001A5F24" w:rsidRDefault="00202ECA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 w:rsidR="000F3348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202ECA">
        <w:trPr>
          <w:trHeight w:val="283"/>
        </w:trPr>
        <w:tc>
          <w:tcPr>
            <w:tcW w:w="160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60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60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60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59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62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69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  <w:tr w:rsidRPr="00AD4298" w:rsidR="00B94838" w:rsidTr="00202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11338" w:type="dxa"/>
            <w:gridSpan w:val="7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A42D93" w:rsidR="00B94838" w:rsidP="008607AE" w:rsidRDefault="00B94838">
            <w:pPr>
              <w:rPr>
                <w:sz w:val="6"/>
                <w:szCs w:val="6"/>
                <w:lang w:val="pt-PT" w:eastAsia="pt-PT"/>
              </w:rPr>
            </w:pPr>
          </w:p>
          <w:tbl>
            <w:tblPr>
              <w:tblW w:w="11328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328"/>
            </w:tblGrid>
            <w:tr w:rsidRPr="00031575" w:rsidR="00F53FC9" w:rsidTr="00202ECA">
              <w:tc>
                <w:tcPr>
                  <w:tcW w:w="11328" w:type="dxa"/>
                  <w:shd w:val="clear" w:color="auto" w:fill="808080"/>
                </w:tcPr>
                <w:p w:rsidRPr="001E6272" w:rsidR="00F53FC9" w:rsidP="00AD4298" w:rsidRDefault="00202ECA">
                  <w:pPr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</w:pPr>
                  <w:r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 </w:t>
                  </w:r>
                  <w:r w:rsidR="00F53FC9"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ÂMBITO DA INSPEÇÃO </w:t>
                  </w:r>
                  <w:r w:rsidR="0067493A">
                    <w:rPr>
                      <w:b/>
                      <w:color w:val="FFFFFF"/>
                      <w:sz w:val="18"/>
                      <w:szCs w:val="20"/>
                      <w:lang w:val="pt-PT" w:eastAsia="pt-PT"/>
                    </w:rPr>
                    <w:t xml:space="preserve"> E AÇÕES DESENVOLVIDAS</w:t>
                  </w:r>
                </w:p>
              </w:tc>
            </w:tr>
          </w:tbl>
          <w:p w:rsidR="00291D55" w:rsidP="00641BED" w:rsidRDefault="00B94838">
            <w:pPr>
              <w:tabs>
                <w:tab w:val="clear" w:pos="288"/>
                <w:tab w:val="left" w:pos="5647"/>
              </w:tabs>
              <w:spacing w:line="276" w:lineRule="auto"/>
              <w:jc w:val="both"/>
              <w:rPr>
                <w:szCs w:val="20"/>
                <w:lang w:val="pt-PT" w:eastAsia="pt-PT"/>
              </w:rPr>
            </w:pPr>
            <w:r w:rsidRPr="00B94838">
              <w:rPr>
                <w:szCs w:val="20"/>
                <w:lang w:val="pt-PT" w:eastAsia="pt-PT"/>
              </w:rPr>
              <w:t>Esta inspeção tem como objetivo analisar as condições gerais de montagem, manutenção e segurança, ensaios dos sistemas de segurança e exame visual da instalação</w:t>
            </w:r>
            <w:r w:rsidR="00291D55">
              <w:rPr>
                <w:szCs w:val="20"/>
                <w:lang w:val="pt-PT" w:eastAsia="pt-PT"/>
              </w:rPr>
              <w:t>.</w:t>
            </w:r>
          </w:p>
          <w:p w:rsidRPr="0017347C" w:rsidR="00431BAB" w:rsidP="00641BED" w:rsidRDefault="00431BAB">
            <w:pPr>
              <w:tabs>
                <w:tab w:val="clear" w:pos="288"/>
                <w:tab w:val="left" w:pos="5647"/>
              </w:tabs>
              <w:spacing w:line="276" w:lineRule="auto"/>
              <w:jc w:val="both"/>
              <w:rPr>
                <w:sz w:val="12"/>
                <w:szCs w:val="12"/>
                <w:lang w:val="pt-PT" w:eastAsia="pt-PT"/>
              </w:rPr>
            </w:pPr>
          </w:p>
          <w:p w:rsidR="00291D55" w:rsidP="00641BED" w:rsidRDefault="00291D55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Este relatório pretende dar a conhecer ao requerenteas condições de segurança e instalação do elevador </w:t>
            </w: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acima identificado</w:t>
            </w: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>.</w:t>
            </w:r>
          </w:p>
          <w:p w:rsidRPr="00291D55" w:rsidR="00291D55" w:rsidP="00641BED" w:rsidRDefault="00291D55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91D55">
              <w:rPr>
                <w:rFonts w:ascii="Calibri" w:hAnsi="Calibri" w:eastAsia="Calibri"/>
                <w:sz w:val="20"/>
                <w:szCs w:val="20"/>
                <w:lang w:eastAsia="pt-PT"/>
              </w:rPr>
              <w:t>As anomalias detetadas vão ser apresentadas em função do risco que representam para a segurança de pessoas e bens, de acordo com a orientação para a aplicação das cláusulas, emitidas pela Direção Geral de Geologia e Energia:</w:t>
            </w:r>
          </w:p>
          <w:p w:rsidRPr="00291D55" w:rsidR="00291D55" w:rsidP="00641BED" w:rsidRDefault="00291D55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C1 – Situações de elevado risco para a segurança de pessoas e bens.</w:t>
            </w:r>
            <w:r w:rsidR="00EC2DB0">
              <w:rPr>
                <w:szCs w:val="20"/>
                <w:lang w:val="pt-PT" w:eastAsia="pt-PT"/>
              </w:rPr>
              <w:t xml:space="preserve"> Estas cláusulas dão lugar à imobilização da instalação.</w:t>
            </w:r>
          </w:p>
          <w:p w:rsidRPr="00291D55" w:rsidR="00291D55" w:rsidP="00641BED" w:rsidRDefault="00291D55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C2 – Situações de médio risco para a segurança de pessoas e bens.</w:t>
            </w:r>
          </w:p>
          <w:p w:rsidRPr="00291D55" w:rsidR="00291D55" w:rsidP="00641BED" w:rsidRDefault="00291D55">
            <w:pPr>
              <w:spacing w:line="276" w:lineRule="auto"/>
              <w:ind w:left="357"/>
              <w:jc w:val="both"/>
              <w:rPr>
                <w:szCs w:val="20"/>
                <w:lang w:val="pt-PT" w:eastAsia="pt-PT"/>
              </w:rPr>
            </w:pPr>
            <w:r w:rsidRPr="00291D55">
              <w:rPr>
                <w:szCs w:val="20"/>
                <w:lang w:val="pt-PT" w:eastAsia="pt-PT"/>
              </w:rPr>
              <w:t>Cláusula C3 – Situações que não representam um risco direto para a segurança de pessoas e bens.</w:t>
            </w:r>
          </w:p>
          <w:p w:rsidRPr="0017347C" w:rsidR="00CD5686" w:rsidP="00CD5686" w:rsidRDefault="00CD5686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12"/>
                <w:szCs w:val="12"/>
                <w:lang w:eastAsia="pt-PT"/>
              </w:rPr>
            </w:pPr>
          </w:p>
          <w:p w:rsidRPr="00CD5686" w:rsidR="00CD5686" w:rsidP="00CD5686" w:rsidRDefault="00CD5686">
            <w:pPr>
              <w:pStyle w:val="BodyText2"/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Os ensaios e verificações incidiram nos seguintes pontos: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do cumprimento das prescrições da 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legislação aplicável, acima indicada;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Exame visual da aplicação das regras de boa construção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das condições de segurança para o utente e pessoal de conservação/inspeção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ensaio dos dispositivos de encravamento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ensaio dos dispositivos de segurança aplicáve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is;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Exame visual dos elementos de su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>spensão e respetivas amarrações;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</w:t>
            </w:r>
            <w:r w:rsidR="00DA1603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do sistema de travagem. </w:t>
            </w:r>
            <w:r w:rsidRPr="00DA1603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 ensaio foi efetuado à descida, à velocidade nominal em vazio, cortando a a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limentação do motor e do travão;</w:t>
            </w:r>
          </w:p>
          <w:p w:rsidR="002210D5" w:rsidP="007706F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da continuidade elétrica da ligação entre o borne de terra do comando e os diferentes órgãos do ascensor. </w:t>
            </w:r>
          </w:p>
          <w:p w:rsidRPr="002210D5" w:rsidR="00CD5686" w:rsidP="007706F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lastRenderedPageBreak/>
              <w:t xml:space="preserve">Ensaio dos dispositivos de fim de curso de segurança. </w:t>
            </w:r>
            <w:r w:rsidRPr="002210D5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2210D5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Os dispositivos devem imobilizar a máquina quando a cabina ultrapasse as posições extremas de funcionamento normal e antes que esta ou cont</w:t>
            </w:r>
            <w:r w:rsidRPr="002210D5"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rapeso atingam os amortecedores;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da aderência entre os orgãos de s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uspensão e a roda de aderência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. </w:t>
            </w:r>
            <w:r w:rsidRPr="0017347C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A cabina não pode deslocar-se na subida, quando o contrapeso assenta sobre o amortecedor comprimido, quando se imprime à máquina um movimento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de rotação no sentido de subida;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Medição da velocidade de atuação do li</w:t>
            </w:r>
            <w:r w:rsidR="00E86207">
              <w:rPr>
                <w:rFonts w:ascii="Calibri" w:hAnsi="Calibri" w:eastAsia="Calibri"/>
                <w:sz w:val="20"/>
                <w:szCs w:val="20"/>
                <w:lang w:eastAsia="pt-PT"/>
              </w:rPr>
              <w:t>mitador de velocidade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do funcionamento do controlo eléctrico do limitador de velocidades, no sentido de descida 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subida, conforme aplicável;</w:t>
            </w:r>
          </w:p>
          <w:p w:rsidR="00CD5686" w:rsidP="00DA1603" w:rsidRDefault="0017347C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do páraquedas da cabina. </w:t>
            </w:r>
            <w:r w:rsidRPr="0017347C" w:rsidR="00CD5686">
              <w:rPr>
                <w:rFonts w:ascii="Calibri" w:hAnsi="Calibri" w:eastAsia="Calibri"/>
                <w:b/>
                <w:sz w:val="20"/>
                <w:szCs w:val="20"/>
                <w:lang w:eastAsia="pt-PT"/>
              </w:rPr>
              <w:t>Observações:</w:t>
            </w:r>
            <w:r w:rsidRPr="00CD5686" w:rsid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O ensaio realizou-se na descida a uma velocidad</w:t>
            </w: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 reduzida e com a cabina vazia;</w:t>
            </w:r>
          </w:p>
          <w:p w:rsidRPr="00CD5686" w:rsidR="00EA41FC" w:rsidP="00DA1603" w:rsidRDefault="00EA41FC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Ensaio do p</w:t>
            </w:r>
            <w:r w:rsidR="00DE1692">
              <w:rPr>
                <w:rFonts w:ascii="Calibri" w:hAnsi="Calibri" w:eastAsia="Calibri"/>
                <w:sz w:val="20"/>
                <w:szCs w:val="20"/>
                <w:lang w:eastAsia="pt-PT"/>
              </w:rPr>
              <w:t>áraquedas do contrapeso, quando aplicável;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Verificação e e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nsaio dos amortecedores;</w:t>
            </w:r>
          </w:p>
          <w:p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Ensaio dos dispositivos de pedido de so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corro;</w:t>
            </w:r>
          </w:p>
          <w:p w:rsidRPr="00CD5686" w:rsidR="00DE1692" w:rsidP="00DA1603" w:rsidRDefault="00DE1692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>
              <w:rPr>
                <w:rFonts w:ascii="Calibri" w:hAnsi="Calibri" w:eastAsia="Calibri"/>
                <w:sz w:val="20"/>
                <w:szCs w:val="20"/>
                <w:lang w:eastAsia="pt-PT"/>
              </w:rPr>
              <w:t>Ensaio do dispositivo de proteção contra velocidade excessiva na subida, quando aplicável;</w:t>
            </w:r>
          </w:p>
          <w:p w:rsidRPr="00CD5686" w:rsidR="00CD5686" w:rsidP="00DA1603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rFonts w:ascii="Calibri" w:hAnsi="Calibri" w:eastAsia="Calibri"/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Verificação em todos os pisos, se a precisão de paragem cumpre com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a legislação aplicável;</w:t>
            </w:r>
          </w:p>
          <w:p w:rsidRPr="00B94838" w:rsidR="00291D55" w:rsidP="00490719" w:rsidRDefault="00CD5686">
            <w:pPr>
              <w:pStyle w:val="BodyText2"/>
              <w:numPr>
                <w:ilvl w:val="0"/>
                <w:numId w:val="2"/>
              </w:numPr>
              <w:spacing w:line="276" w:lineRule="auto"/>
              <w:jc w:val="both"/>
              <w:rPr>
                <w:sz w:val="20"/>
                <w:szCs w:val="20"/>
                <w:lang w:eastAsia="pt-PT"/>
              </w:rPr>
            </w:pP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Ensaio do dispositivo de proteção contra o movimento incontrolado da cabina, 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quandoaplicável, a ser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efetuado de acordo com as instruções apresentadas pelo fabricante e verifica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ndo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se as distâncias do movimento incontrolado não exced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e</w:t>
            </w:r>
            <w:r w:rsidRPr="00CD5686">
              <w:rPr>
                <w:rFonts w:ascii="Calibri" w:hAnsi="Calibri" w:eastAsia="Calibri"/>
                <w:sz w:val="20"/>
                <w:szCs w:val="20"/>
                <w:lang w:eastAsia="pt-PT"/>
              </w:rPr>
              <w:t>m os valores indicados no ponto 9.11.5</w:t>
            </w:r>
            <w:r w:rsidR="00DE1692">
              <w:rPr>
                <w:rFonts w:ascii="Calibri" w:hAnsi="Calibri" w:eastAsia="Calibri"/>
                <w:sz w:val="20"/>
                <w:szCs w:val="20"/>
                <w:lang w:eastAsia="pt-PT"/>
              </w:rPr>
              <w:t xml:space="preserve"> da EN 81-1 (1998) + A3 (2009)</w:t>
            </w:r>
            <w:r w:rsidR="0017347C">
              <w:rPr>
                <w:rFonts w:ascii="Calibri" w:hAnsi="Calibri" w:eastAsia="Calibri"/>
                <w:sz w:val="20"/>
                <w:szCs w:val="20"/>
                <w:lang w:eastAsia="pt-PT"/>
              </w:rPr>
              <w:t>;</w:t>
            </w:r>
          </w:p>
        </w:tc>
      </w:tr>
    </w:tbl>
    <w:p w:rsidR="00B94838" w:rsidP="00122814" w:rsidRDefault="00B9483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="00B94838" w:rsidP="00122814" w:rsidRDefault="00B9483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Pr="00AA1FBC" w:rsidR="00B94838" w:rsidP="00122814" w:rsidRDefault="00B9483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202ECA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 w:rsidR="000F3348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AD4298" w:rsidR="00192FDD" w:rsidTr="000B2897">
        <w:tc>
          <w:tcPr>
            <w:tcW w:w="11340" w:type="dxa"/>
            <w:shd w:val="clear" w:color="auto" w:fill="808080"/>
          </w:tcPr>
          <w:p w:rsidRPr="000B2897" w:rsidR="00192FDD" w:rsidP="00132669" w:rsidRDefault="00202ECA">
            <w:pPr>
              <w:rPr>
                <w:b/>
                <w:color w:val="FFFFFF"/>
                <w:szCs w:val="20"/>
                <w:lang w:val="pt-PT" w:eastAsia="pt-PT"/>
              </w:rPr>
            </w:pPr>
            <w:bookmarkStart w:name="_GoBack" w:id="0"/>
            <w:bookmarkEnd w:id="0"/>
            <w:r>
              <w:rPr>
                <w:b/>
                <w:color w:val="FFFFFF"/>
                <w:sz w:val="18"/>
                <w:szCs w:val="18"/>
                <w:lang w:val="pt-PT" w:eastAsia="pt-PT"/>
              </w:rPr>
              <w:t xml:space="preserve"> </w:t>
            </w:r>
            <w:r w:rsidRPr="001E6272" w:rsidR="00192FDD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Inspeção reflecte as constatações do inspector no momento da ins</w:t>
            </w:r>
            <w:r w:rsidR="00027F91">
              <w:rPr>
                <w:color w:val="FFFFFF"/>
                <w:sz w:val="14"/>
                <w:szCs w:val="20"/>
                <w:lang w:val="pt-PT" w:eastAsia="pt-PT"/>
              </w:rPr>
              <w:t>peção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1E6272" w:rsidR="006C25F0" w:rsidTr="005D77D2">
        <w:trPr>
          <w:trHeight w:val="188"/>
        </w:trPr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  <w:r w:rsidR="00CE513B">
              <w:rPr>
                <w:b/>
                <w:sz w:val="18"/>
                <w:szCs w:val="20"/>
                <w:lang w:val="pt-PT" w:eastAsia="pt-PT"/>
              </w:rPr>
              <w:t>e Conclusões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313542">
            <w:pPr>
              <w:spacing w:before="60"/>
              <w:rPr>
                <w:bCs/>
                <w:sz w:val="18"/>
                <w:szCs w:val="18"/>
              </w:rPr>
            </w:pP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 w:rsidR="00733018" w:rsidRDefault="00733018"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</w:tbl>
    <w:p w:rsidR="00466E6D" w:rsidP="009C3A82" w:rsidRDefault="00466E6D">
      <w:pPr>
        <w:pStyle w:val="Style3"/>
        <w:rPr>
          <w:sz w:val="10"/>
          <w:szCs w:val="10"/>
        </w:rPr>
      </w:pPr>
    </w:p>
    <w:p w:rsidRPr="009F665D" w:rsidR="009D04A6" w:rsidP="009C3A82" w:rsidRDefault="009D04A6">
      <w:pPr>
        <w:pStyle w:val="Style3"/>
        <w:rPr>
          <w:sz w:val="10"/>
          <w:szCs w:val="10"/>
        </w:rPr>
      </w:pPr>
    </w:p>
    <w:tbl>
      <w:tblPr>
        <w:tblW w:w="8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392"/>
        <w:gridCol w:w="2410"/>
      </w:tblGrid>
      <w:tr w:rsidRPr="001E6272" w:rsidR="00540A86" w:rsidTr="00540A86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5918C0" w:rsidRDefault="00540A8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 w:rsidRDefault="00540A86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 w:rsidRDefault="00540A86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5560AA">
              <w:rPr>
                <w:sz w:val="18"/>
                <w:szCs w:val="20"/>
                <w:lang w:val="pt-PT" w:eastAsia="pt-PT"/>
              </w:rPr>
              <w:t>Director Técnico</w:t>
            </w:r>
          </w:p>
        </w:tc>
      </w:tr>
      <w:tr w:rsidRPr="001E6272" w:rsidR="00540A86" w:rsidTr="00540A86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415D86" w:rsidRDefault="00540A86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 w:rsidRDefault="00540A86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540A86" w:rsidTr="00540A86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540A86" w:rsidP="006E486E" w:rsidRDefault="00540A86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540A86" w:rsidP="006E486E" w:rsidRDefault="00540A86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540A86" w:rsidP="005B37B4" w:rsidRDefault="00540A86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Rui Campos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p w:rsidR="00A13AA0" w:rsidP="00BA61B9" w:rsidRDefault="00A13AA0">
      <w:pPr>
        <w:rPr>
          <w:lang w:val="pt-PT"/>
        </w:rPr>
      </w:pPr>
    </w:p>
    <w:sectPr w:rsidR="00A13AA0" w:rsidSect="00D609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B26" w:rsidRDefault="00496B26" w:rsidP="00816498">
      <w:r>
        <w:separator/>
      </w:r>
    </w:p>
  </w:endnote>
  <w:endnote w:type="continuationSeparator" w:id="1">
    <w:p w:rsidR="00496B26" w:rsidRDefault="00496B26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723" w:rsidRDefault="00B8572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490719" w:rsidRPr="007C0578" w:rsidTr="008607AE">
      <w:trPr>
        <w:trHeight w:val="828"/>
      </w:trPr>
      <w:tc>
        <w:tcPr>
          <w:tcW w:w="2838" w:type="dxa"/>
          <w:shd w:val="clear" w:color="auto" w:fill="auto"/>
        </w:tcPr>
        <w:p w:rsidR="00490719" w:rsidRDefault="00490719" w:rsidP="00490719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490719" w:rsidRPr="000B2897" w:rsidRDefault="00490719" w:rsidP="00490719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490719" w:rsidRPr="000B2897" w:rsidRDefault="00490719" w:rsidP="00490719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490719" w:rsidRDefault="00490719" w:rsidP="00490719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490719" w:rsidRPr="000B2897" w:rsidRDefault="00490719" w:rsidP="00490719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 xml:space="preserve">Nº Nacional 707 200 542  </w:t>
          </w:r>
          <w:hyperlink r:id="rId1" w:history="1">
            <w:r w:rsidRPr="00DC178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490719" w:rsidRPr="000B2897" w:rsidRDefault="00490719" w:rsidP="00490719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324C98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324C98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540A86">
            <w:rPr>
              <w:b/>
              <w:bCs/>
              <w:noProof/>
              <w:sz w:val="14"/>
              <w:szCs w:val="14"/>
              <w:lang w:val="pt-PT" w:eastAsia="pt-PT"/>
            </w:rPr>
            <w:t>2</w:t>
          </w:r>
          <w:r w:rsidR="00324C98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324C9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324C9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540A86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324C9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490719" w:rsidRPr="000B2897" w:rsidRDefault="00490719" w:rsidP="00490719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490719" w:rsidRPr="000B2897" w:rsidRDefault="00490719" w:rsidP="00490719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324C98" w:rsidP="00DB2882">
    <w:pPr>
      <w:pStyle w:val="Footer"/>
      <w:rPr>
        <w:sz w:val="16"/>
        <w:szCs w:val="16"/>
      </w:rPr>
    </w:pPr>
    <w:r w:rsidRPr="00324C98">
      <w:rPr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7C0578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057A1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="00DA457D"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="00DA457D"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DA457D" w:rsidRPr="000B2897" w:rsidRDefault="00DA457D" w:rsidP="00057A1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="00057A1D" w:rsidRPr="00DC178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="00057A1D"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324C98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324C98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D27222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324C98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324C9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324C9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D27222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324C9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B26" w:rsidRDefault="00496B26" w:rsidP="00816498">
      <w:r>
        <w:separator/>
      </w:r>
    </w:p>
  </w:footnote>
  <w:footnote w:type="continuationSeparator" w:id="1">
    <w:p w:rsidR="00496B26" w:rsidRDefault="00496B26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723" w:rsidRDefault="00B8572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498" w:rsidRDefault="00B85723" w:rsidP="00B85723">
    <w:pPr>
      <w:pStyle w:val="Header"/>
      <w:jc w:val="center"/>
    </w:pPr>
    <w:r w:rsidRPr="00B85723">
      <w:rPr>
        <w:noProof/>
        <w:lang w:val="en-IN" w:eastAsia="en-IN"/>
      </w:rPr>
      <w:drawing>
        <wp:inline distT="0" distB="0" distL="0" distR="0">
          <wp:extent cx="581025" cy="828675"/>
          <wp:effectExtent l="0" t="0" r="9525" b="9525"/>
          <wp:docPr id="5" name="Picture 1" descr="logo b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b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5723" w:rsidRDefault="00B85723" w:rsidP="00B85723">
    <w:pPr>
      <w:pStyle w:val="Header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52" w:rsidRDefault="00B85723" w:rsidP="00B85723">
    <w:pPr>
      <w:pStyle w:val="Header"/>
      <w:jc w:val="center"/>
      <w:rPr>
        <w:sz w:val="10"/>
        <w:szCs w:val="10"/>
        <w:lang w:val="pt-PT"/>
      </w:rPr>
    </w:pPr>
    <w:r w:rsidRPr="00B85723">
      <w:rPr>
        <w:noProof/>
        <w:sz w:val="10"/>
        <w:szCs w:val="10"/>
        <w:lang w:val="en-IN" w:eastAsia="en-IN"/>
      </w:rPr>
      <w:drawing>
        <wp:inline distT="0" distB="0" distL="0" distR="0">
          <wp:extent cx="581025" cy="828675"/>
          <wp:effectExtent l="0" t="0" r="9525" b="9525"/>
          <wp:docPr id="6" name="Picture 1" descr="logo b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b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5723" w:rsidRDefault="00B85723" w:rsidP="00B85723">
    <w:pPr>
      <w:pStyle w:val="Header"/>
      <w:jc w:val="center"/>
      <w:rPr>
        <w:sz w:val="10"/>
        <w:szCs w:val="10"/>
        <w:lang w:val="pt-PT"/>
      </w:rPr>
    </w:pPr>
  </w:p>
  <w:p w:rsidR="00B85723" w:rsidRPr="00B85723" w:rsidRDefault="00B85723" w:rsidP="00B85723">
    <w:pPr>
      <w:jc w:val="center"/>
    </w:pPr>
    <w:r w:rsidRPr="00420413">
      <w:rPr>
        <w:rFonts w:cs="Calibri"/>
        <w:b/>
        <w:sz w:val="32"/>
        <w:szCs w:val="32"/>
      </w:rPr>
      <w:t>RELATÓRIO TÉCNICO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4A3A"/>
    <w:multiLevelType w:val="hybridMultilevel"/>
    <w:tmpl w:val="9CBEBF80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CEE"/>
    <w:multiLevelType w:val="hybridMultilevel"/>
    <w:tmpl w:val="6B32CF6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9218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B2496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27F91"/>
    <w:rsid w:val="00031575"/>
    <w:rsid w:val="00041C9B"/>
    <w:rsid w:val="00042B7A"/>
    <w:rsid w:val="0005439D"/>
    <w:rsid w:val="000554B0"/>
    <w:rsid w:val="00057A1D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32669"/>
    <w:rsid w:val="00143764"/>
    <w:rsid w:val="00144B60"/>
    <w:rsid w:val="001509A5"/>
    <w:rsid w:val="00151725"/>
    <w:rsid w:val="0017347C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152A"/>
    <w:rsid w:val="001C20D7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ECA"/>
    <w:rsid w:val="00202FFA"/>
    <w:rsid w:val="00205D9C"/>
    <w:rsid w:val="00212999"/>
    <w:rsid w:val="00216E19"/>
    <w:rsid w:val="00217EEF"/>
    <w:rsid w:val="002210D5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577F"/>
    <w:rsid w:val="0028693D"/>
    <w:rsid w:val="002879C5"/>
    <w:rsid w:val="002916C7"/>
    <w:rsid w:val="00291D55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0B8D"/>
    <w:rsid w:val="003235A1"/>
    <w:rsid w:val="00324745"/>
    <w:rsid w:val="00324C98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956C4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50F"/>
    <w:rsid w:val="00400AD4"/>
    <w:rsid w:val="00404450"/>
    <w:rsid w:val="00405848"/>
    <w:rsid w:val="0040671A"/>
    <w:rsid w:val="004077C2"/>
    <w:rsid w:val="00411FA9"/>
    <w:rsid w:val="00415D86"/>
    <w:rsid w:val="00417A12"/>
    <w:rsid w:val="00420413"/>
    <w:rsid w:val="00425C89"/>
    <w:rsid w:val="004306E4"/>
    <w:rsid w:val="00430AEB"/>
    <w:rsid w:val="00431BAB"/>
    <w:rsid w:val="00431D9F"/>
    <w:rsid w:val="0044316C"/>
    <w:rsid w:val="004432EB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0719"/>
    <w:rsid w:val="0049420A"/>
    <w:rsid w:val="00496A05"/>
    <w:rsid w:val="00496B26"/>
    <w:rsid w:val="004A4F78"/>
    <w:rsid w:val="004B2496"/>
    <w:rsid w:val="004B4335"/>
    <w:rsid w:val="004B6EA6"/>
    <w:rsid w:val="004B71A3"/>
    <w:rsid w:val="004C5375"/>
    <w:rsid w:val="004C6BF0"/>
    <w:rsid w:val="004D005B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0A86"/>
    <w:rsid w:val="005447B0"/>
    <w:rsid w:val="0054570B"/>
    <w:rsid w:val="00545FF6"/>
    <w:rsid w:val="005500AC"/>
    <w:rsid w:val="00551DC8"/>
    <w:rsid w:val="005525FF"/>
    <w:rsid w:val="005560AA"/>
    <w:rsid w:val="00556274"/>
    <w:rsid w:val="00557FAA"/>
    <w:rsid w:val="005637AF"/>
    <w:rsid w:val="005655FA"/>
    <w:rsid w:val="005733CB"/>
    <w:rsid w:val="00584894"/>
    <w:rsid w:val="005916EE"/>
    <w:rsid w:val="005918C0"/>
    <w:rsid w:val="00593B35"/>
    <w:rsid w:val="0059664B"/>
    <w:rsid w:val="005970EB"/>
    <w:rsid w:val="005B208D"/>
    <w:rsid w:val="005B2186"/>
    <w:rsid w:val="005B37B4"/>
    <w:rsid w:val="005B3AAE"/>
    <w:rsid w:val="005B5D68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4C4A"/>
    <w:rsid w:val="005F73C1"/>
    <w:rsid w:val="005F75D0"/>
    <w:rsid w:val="00612717"/>
    <w:rsid w:val="00617FB6"/>
    <w:rsid w:val="00624844"/>
    <w:rsid w:val="00626B17"/>
    <w:rsid w:val="00641BED"/>
    <w:rsid w:val="00645BA7"/>
    <w:rsid w:val="00645C9F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7493A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50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0578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6AB2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4F32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7748D"/>
    <w:rsid w:val="0098576A"/>
    <w:rsid w:val="00987020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04A6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17DC9"/>
    <w:rsid w:val="00A24A26"/>
    <w:rsid w:val="00A26429"/>
    <w:rsid w:val="00A30575"/>
    <w:rsid w:val="00A31735"/>
    <w:rsid w:val="00A34D85"/>
    <w:rsid w:val="00A37D9B"/>
    <w:rsid w:val="00A416C0"/>
    <w:rsid w:val="00A41B87"/>
    <w:rsid w:val="00A42D93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4298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1CA4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5723"/>
    <w:rsid w:val="00B87478"/>
    <w:rsid w:val="00B91F1C"/>
    <w:rsid w:val="00B94838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0C31"/>
    <w:rsid w:val="00C71425"/>
    <w:rsid w:val="00C73FFA"/>
    <w:rsid w:val="00C754D7"/>
    <w:rsid w:val="00C82AAD"/>
    <w:rsid w:val="00C90523"/>
    <w:rsid w:val="00C92679"/>
    <w:rsid w:val="00C9327C"/>
    <w:rsid w:val="00C952D1"/>
    <w:rsid w:val="00C9551C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D5686"/>
    <w:rsid w:val="00CE513B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27222"/>
    <w:rsid w:val="00D40FDC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1603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692"/>
    <w:rsid w:val="00DE18A8"/>
    <w:rsid w:val="00DE3B11"/>
    <w:rsid w:val="00DE63C2"/>
    <w:rsid w:val="00DE757F"/>
    <w:rsid w:val="00DF07A3"/>
    <w:rsid w:val="00DF103D"/>
    <w:rsid w:val="00DF2CF8"/>
    <w:rsid w:val="00DF5C4A"/>
    <w:rsid w:val="00E0086A"/>
    <w:rsid w:val="00E0217C"/>
    <w:rsid w:val="00E023D3"/>
    <w:rsid w:val="00E02C3B"/>
    <w:rsid w:val="00E0348C"/>
    <w:rsid w:val="00E0754F"/>
    <w:rsid w:val="00E14225"/>
    <w:rsid w:val="00E16E41"/>
    <w:rsid w:val="00E20308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2244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86207"/>
    <w:rsid w:val="00E90DDF"/>
    <w:rsid w:val="00E93F06"/>
    <w:rsid w:val="00E978D8"/>
    <w:rsid w:val="00EA0EF2"/>
    <w:rsid w:val="00EA4041"/>
    <w:rsid w:val="00EA41FC"/>
    <w:rsid w:val="00EA50AE"/>
    <w:rsid w:val="00EB169D"/>
    <w:rsid w:val="00EB38F2"/>
    <w:rsid w:val="00EB4D24"/>
    <w:rsid w:val="00EB75E8"/>
    <w:rsid w:val="00EC0525"/>
    <w:rsid w:val="00EC0949"/>
    <w:rsid w:val="00EC22F8"/>
    <w:rsid w:val="00EC2DB0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3FC9"/>
    <w:rsid w:val="00F54F27"/>
    <w:rsid w:val="00F55080"/>
    <w:rsid w:val="00F561D7"/>
    <w:rsid w:val="00F56C7E"/>
    <w:rsid w:val="00F622E7"/>
    <w:rsid w:val="00F63595"/>
    <w:rsid w:val="00F6423F"/>
    <w:rsid w:val="00F66DB8"/>
    <w:rsid w:val="00F728A6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  <w:style w:type="paragraph" w:styleId="BodyText2">
    <w:name w:val="Body Text 2"/>
    <w:basedOn w:val="Normal"/>
    <w:link w:val="BodyText2Char"/>
    <w:semiHidden/>
    <w:rsid w:val="00291D55"/>
    <w:pPr>
      <w:tabs>
        <w:tab w:val="clear" w:pos="288"/>
      </w:tabs>
      <w:spacing w:after="120" w:line="480" w:lineRule="auto"/>
    </w:pPr>
    <w:rPr>
      <w:rFonts w:ascii="Times New Roman" w:eastAsia="Times New Roman" w:hAnsi="Times New Roman"/>
      <w:sz w:val="24"/>
      <w:szCs w:val="24"/>
      <w:lang w:val="pt-PT" w:eastAsia="fr-FR"/>
    </w:rPr>
  </w:style>
  <w:style w:type="character" w:customStyle="1" w:styleId="BodyText2Char">
    <w:name w:val="Body Text 2 Char"/>
    <w:link w:val="BodyText2"/>
    <w:semiHidden/>
    <w:rsid w:val="00291D55"/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Relatorio tecnico BV1</Template>
  <TotalTime>11</TotalTime>
  <Pages>2</Pages>
  <Words>702</Words>
  <Characters>4002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4695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7</cp:revision>
  <cp:lastPrinted>2019-11-14T16:04:00Z</cp:lastPrinted>
  <dcterms:created xsi:type="dcterms:W3CDTF">2019-11-25T14:36:00Z</dcterms:created>
  <dcterms:modified xsi:type="dcterms:W3CDTF">2019-11-28T07:13:00Z</dcterms:modified>
</cp:coreProperties>
</file>